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5789" w:rsidRPr="00945C20" w:rsidRDefault="006F5789" w:rsidP="00945C20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5C20">
        <w:rPr>
          <w:rFonts w:ascii="Times New Roman" w:hAnsi="Times New Roman" w:cs="Times New Roman"/>
          <w:b/>
          <w:bCs/>
          <w:sz w:val="28"/>
          <w:szCs w:val="28"/>
        </w:rPr>
        <w:t>Муниципальное дошкол</w:t>
      </w:r>
      <w:r>
        <w:rPr>
          <w:rFonts w:ascii="Times New Roman" w:hAnsi="Times New Roman" w:cs="Times New Roman"/>
          <w:b/>
          <w:bCs/>
          <w:sz w:val="28"/>
          <w:szCs w:val="28"/>
        </w:rPr>
        <w:t>ьное образовательное учреждение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945C20">
        <w:rPr>
          <w:rFonts w:ascii="Times New Roman" w:hAnsi="Times New Roman" w:cs="Times New Roman"/>
          <w:b/>
          <w:bCs/>
          <w:sz w:val="28"/>
          <w:szCs w:val="28"/>
        </w:rPr>
        <w:t>«Детский сад «Родничок»</w:t>
      </w:r>
    </w:p>
    <w:p w:rsidR="006F5789" w:rsidRPr="00945C20" w:rsidRDefault="006F5789" w:rsidP="00945C20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F5789" w:rsidRPr="00945C20" w:rsidRDefault="006F5789" w:rsidP="00945C20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F5789" w:rsidRPr="00945C20" w:rsidRDefault="006F5789" w:rsidP="00945C20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F5789" w:rsidRPr="00945C20" w:rsidRDefault="006F5789" w:rsidP="00945C20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F5789" w:rsidRPr="00945C20" w:rsidRDefault="006F5789" w:rsidP="00945C20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F5789" w:rsidRPr="00945C20" w:rsidRDefault="006F5789" w:rsidP="00945C20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F5789" w:rsidRPr="00945C20" w:rsidRDefault="006F5789" w:rsidP="00945C20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F5789" w:rsidRPr="00945C20" w:rsidRDefault="006F5789" w:rsidP="00945C20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F5789" w:rsidRPr="00945C20" w:rsidRDefault="006F5789" w:rsidP="00945C20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F5789" w:rsidRDefault="006F5789" w:rsidP="00945C20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F5789" w:rsidRPr="00945C20" w:rsidRDefault="006F5789" w:rsidP="00945C20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F5789" w:rsidRPr="00945C20" w:rsidRDefault="006F5789" w:rsidP="00945C20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F5789" w:rsidRPr="00945C20" w:rsidRDefault="006F5789" w:rsidP="00945C20">
      <w:pPr>
        <w:spacing w:after="0"/>
        <w:ind w:firstLine="567"/>
        <w:jc w:val="center"/>
        <w:rPr>
          <w:rFonts w:ascii="Times New Roman" w:hAnsi="Times New Roman" w:cs="Times New Roman"/>
          <w:sz w:val="36"/>
          <w:szCs w:val="36"/>
        </w:rPr>
      </w:pPr>
      <w:r w:rsidRPr="00945C20">
        <w:rPr>
          <w:rFonts w:ascii="Times New Roman" w:hAnsi="Times New Roman" w:cs="Times New Roman"/>
          <w:sz w:val="36"/>
          <w:szCs w:val="36"/>
        </w:rPr>
        <w:t>Конспект ООД</w:t>
      </w:r>
      <w:r>
        <w:rPr>
          <w:rFonts w:ascii="Times New Roman" w:hAnsi="Times New Roman" w:cs="Times New Roman"/>
          <w:sz w:val="36"/>
          <w:szCs w:val="36"/>
        </w:rPr>
        <w:br/>
      </w:r>
      <w:r w:rsidRPr="00945C20">
        <w:rPr>
          <w:rFonts w:ascii="Times New Roman" w:hAnsi="Times New Roman" w:cs="Times New Roman"/>
          <w:sz w:val="36"/>
          <w:szCs w:val="36"/>
        </w:rPr>
        <w:t>в подготовительной к школе группе</w:t>
      </w:r>
    </w:p>
    <w:p w:rsidR="006F5789" w:rsidRDefault="006F5789" w:rsidP="00945C20">
      <w:pPr>
        <w:spacing w:after="0"/>
        <w:ind w:firstLine="567"/>
        <w:jc w:val="center"/>
        <w:rPr>
          <w:rFonts w:ascii="Times New Roman" w:hAnsi="Times New Roman" w:cs="Times New Roman"/>
          <w:sz w:val="36"/>
          <w:szCs w:val="36"/>
        </w:rPr>
      </w:pPr>
      <w:r w:rsidRPr="00945C20">
        <w:rPr>
          <w:rFonts w:ascii="Times New Roman" w:hAnsi="Times New Roman" w:cs="Times New Roman"/>
          <w:sz w:val="36"/>
          <w:szCs w:val="36"/>
        </w:rPr>
        <w:t>«Никто не забыт, ничто не забыто»</w:t>
      </w:r>
    </w:p>
    <w:p w:rsidR="006F5789" w:rsidRDefault="006F5789" w:rsidP="00945C20">
      <w:pPr>
        <w:spacing w:after="0"/>
        <w:ind w:firstLine="567"/>
        <w:rPr>
          <w:rFonts w:ascii="Times New Roman" w:hAnsi="Times New Roman" w:cs="Times New Roman"/>
          <w:sz w:val="36"/>
          <w:szCs w:val="36"/>
        </w:rPr>
      </w:pPr>
    </w:p>
    <w:p w:rsidR="006F5789" w:rsidRDefault="006F5789" w:rsidP="00945C20">
      <w:pPr>
        <w:spacing w:after="0"/>
        <w:ind w:firstLine="567"/>
        <w:rPr>
          <w:rFonts w:ascii="Times New Roman" w:hAnsi="Times New Roman" w:cs="Times New Roman"/>
          <w:sz w:val="36"/>
          <w:szCs w:val="36"/>
        </w:rPr>
      </w:pPr>
    </w:p>
    <w:p w:rsidR="006F5789" w:rsidRDefault="006F5789" w:rsidP="00945C20">
      <w:pPr>
        <w:spacing w:after="0"/>
        <w:ind w:firstLine="567"/>
        <w:rPr>
          <w:rFonts w:ascii="Times New Roman" w:hAnsi="Times New Roman" w:cs="Times New Roman"/>
          <w:sz w:val="36"/>
          <w:szCs w:val="36"/>
        </w:rPr>
      </w:pPr>
    </w:p>
    <w:p w:rsidR="006F5789" w:rsidRDefault="006F5789" w:rsidP="00945C20">
      <w:pPr>
        <w:spacing w:after="0"/>
        <w:ind w:left="4962"/>
        <w:rPr>
          <w:rFonts w:ascii="Times New Roman" w:hAnsi="Times New Roman" w:cs="Times New Roman"/>
          <w:sz w:val="28"/>
          <w:szCs w:val="28"/>
        </w:rPr>
      </w:pPr>
    </w:p>
    <w:p w:rsidR="006F5789" w:rsidRDefault="006F5789" w:rsidP="00945C20">
      <w:pPr>
        <w:spacing w:after="0"/>
        <w:ind w:left="4962"/>
        <w:rPr>
          <w:rFonts w:ascii="Times New Roman" w:hAnsi="Times New Roman" w:cs="Times New Roman"/>
          <w:sz w:val="28"/>
          <w:szCs w:val="28"/>
        </w:rPr>
      </w:pPr>
    </w:p>
    <w:p w:rsidR="006F5789" w:rsidRDefault="006F5789" w:rsidP="00945C20">
      <w:pPr>
        <w:spacing w:after="0"/>
        <w:ind w:left="4962"/>
        <w:rPr>
          <w:rFonts w:ascii="Times New Roman" w:hAnsi="Times New Roman" w:cs="Times New Roman"/>
          <w:sz w:val="28"/>
          <w:szCs w:val="28"/>
        </w:rPr>
      </w:pPr>
    </w:p>
    <w:p w:rsidR="006F5789" w:rsidRPr="00945C20" w:rsidRDefault="006F5789" w:rsidP="00945C20">
      <w:pPr>
        <w:spacing w:after="0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Подготовила</w:t>
      </w:r>
      <w:r>
        <w:rPr>
          <w:rFonts w:ascii="Times New Roman" w:hAnsi="Times New Roman" w:cs="Times New Roman"/>
          <w:sz w:val="28"/>
          <w:szCs w:val="28"/>
        </w:rPr>
        <w:br/>
        <w:t>Можаева Галина Григорьевна, воспитатель.</w:t>
      </w:r>
    </w:p>
    <w:p w:rsidR="006F5789" w:rsidRPr="00945C20" w:rsidRDefault="006F5789" w:rsidP="00945C20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F5789" w:rsidRPr="00945C20" w:rsidRDefault="006F5789" w:rsidP="00945C20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F5789" w:rsidRPr="00945C20" w:rsidRDefault="006F5789" w:rsidP="00945C20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F5789" w:rsidRPr="00945C20" w:rsidRDefault="006F5789" w:rsidP="00945C20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F5789" w:rsidRPr="00945C20" w:rsidRDefault="006F5789" w:rsidP="00945C20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6F5789" w:rsidRPr="00945C20" w:rsidRDefault="006F5789" w:rsidP="00945C20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F5789" w:rsidRPr="00945C20" w:rsidRDefault="006F5789" w:rsidP="00945C20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F5789" w:rsidRPr="00945C20" w:rsidRDefault="006F5789" w:rsidP="00770E37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6F5789" w:rsidRPr="00945C20" w:rsidRDefault="006F5789" w:rsidP="00945C20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F5789" w:rsidRPr="00945C20" w:rsidRDefault="006F5789" w:rsidP="00945C20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F5789" w:rsidRDefault="006F5789" w:rsidP="00770E37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5C20">
        <w:rPr>
          <w:rFonts w:ascii="Times New Roman" w:hAnsi="Times New Roman" w:cs="Times New Roman"/>
          <w:b/>
          <w:bCs/>
          <w:sz w:val="28"/>
          <w:szCs w:val="28"/>
        </w:rPr>
        <w:t>г. Рославль, 2022 г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6F5789" w:rsidRPr="00945C20" w:rsidRDefault="006F5789" w:rsidP="00945C20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F5789" w:rsidRDefault="006F5789" w:rsidP="00945C2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sz w:val="28"/>
          <w:szCs w:val="28"/>
          <w:u w:val="single"/>
        </w:rPr>
        <w:t>Цел</w:t>
      </w:r>
      <w:r>
        <w:rPr>
          <w:rFonts w:ascii="Times New Roman" w:hAnsi="Times New Roman" w:cs="Times New Roman"/>
          <w:sz w:val="28"/>
          <w:szCs w:val="28"/>
          <w:u w:val="single"/>
        </w:rPr>
        <w:t>ь</w:t>
      </w:r>
      <w:r w:rsidRPr="00945C20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воспитание нравственно-патриотических чувств у детей старшего дошкольного возраста.</w:t>
      </w:r>
    </w:p>
    <w:p w:rsidR="006F5789" w:rsidRPr="00945C20" w:rsidRDefault="006F5789" w:rsidP="00945C2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45C20">
        <w:rPr>
          <w:rFonts w:ascii="Times New Roman" w:hAnsi="Times New Roman" w:cs="Times New Roman"/>
          <w:sz w:val="28"/>
          <w:szCs w:val="28"/>
          <w:u w:val="single"/>
        </w:rPr>
        <w:t xml:space="preserve">Задачи: </w:t>
      </w:r>
    </w:p>
    <w:p w:rsidR="006F5789" w:rsidRDefault="006F5789" w:rsidP="00945C20">
      <w:pPr>
        <w:pStyle w:val="ListParagraph"/>
        <w:numPr>
          <w:ilvl w:val="0"/>
          <w:numId w:val="1"/>
        </w:num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обобщить знания детей о великой Отечественной войне, городах-героях, блокадном Ленинграде, о празднике День Победы;</w:t>
      </w:r>
    </w:p>
    <w:p w:rsidR="006F5789" w:rsidRDefault="006F5789" w:rsidP="00945C20">
      <w:pPr>
        <w:pStyle w:val="ListParagraph"/>
        <w:numPr>
          <w:ilvl w:val="0"/>
          <w:numId w:val="1"/>
        </w:num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945C20">
        <w:rPr>
          <w:rFonts w:ascii="Times New Roman" w:hAnsi="Times New Roman" w:cs="Times New Roman"/>
          <w:sz w:val="28"/>
          <w:szCs w:val="28"/>
        </w:rPr>
        <w:t>оспитывать уважение к памяти воинов победителей</w:t>
      </w:r>
      <w:r>
        <w:rPr>
          <w:rFonts w:ascii="Times New Roman" w:hAnsi="Times New Roman" w:cs="Times New Roman"/>
          <w:sz w:val="28"/>
          <w:szCs w:val="28"/>
        </w:rPr>
        <w:t>, гордость за свою страну, победившую в страшной войне;</w:t>
      </w:r>
    </w:p>
    <w:p w:rsidR="006F5789" w:rsidRPr="0047237E" w:rsidRDefault="006F5789" w:rsidP="0047237E">
      <w:pPr>
        <w:pStyle w:val="ListParagraph"/>
        <w:numPr>
          <w:ilvl w:val="0"/>
          <w:numId w:val="1"/>
        </w:num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sz w:val="28"/>
          <w:szCs w:val="28"/>
        </w:rPr>
        <w:t>развивать связную речь, образное мышление, память.</w:t>
      </w:r>
    </w:p>
    <w:p w:rsidR="006F5789" w:rsidRPr="00945C20" w:rsidRDefault="006F5789" w:rsidP="0047237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sz w:val="28"/>
          <w:szCs w:val="28"/>
          <w:u w:val="single"/>
        </w:rPr>
        <w:t>Оборудование</w:t>
      </w:r>
      <w:r w:rsidRPr="00945C20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книги о городах-героях и героях Великой Отечественной войны, </w:t>
      </w:r>
      <w:r w:rsidRPr="00945C20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отографии, презентация «Никто не забыт, ничто не забыто», мультимедийная утановка</w:t>
      </w:r>
      <w:r w:rsidRPr="00945C20">
        <w:rPr>
          <w:rFonts w:ascii="Times New Roman" w:hAnsi="Times New Roman" w:cs="Times New Roman"/>
          <w:sz w:val="28"/>
          <w:szCs w:val="28"/>
        </w:rPr>
        <w:t>.</w:t>
      </w:r>
    </w:p>
    <w:p w:rsidR="006F5789" w:rsidRPr="00945C20" w:rsidRDefault="006F5789" w:rsidP="00945C2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sz w:val="28"/>
          <w:szCs w:val="28"/>
          <w:u w:val="single"/>
        </w:rPr>
        <w:t>Предварительная работа</w:t>
      </w:r>
      <w:r w:rsidRPr="00945C20">
        <w:rPr>
          <w:rFonts w:ascii="Times New Roman" w:hAnsi="Times New Roman" w:cs="Times New Roman"/>
          <w:sz w:val="28"/>
          <w:szCs w:val="28"/>
        </w:rPr>
        <w:t xml:space="preserve">: экскурсия в сквер погибших воинов, экскурсия к мемориалу погибших воинов, экскурсия в музей воинской славы школы №6, </w:t>
      </w:r>
      <w:r>
        <w:rPr>
          <w:rFonts w:ascii="Times New Roman" w:hAnsi="Times New Roman" w:cs="Times New Roman"/>
          <w:sz w:val="28"/>
          <w:szCs w:val="28"/>
        </w:rPr>
        <w:t>просмотр презентаций</w:t>
      </w:r>
      <w:r w:rsidRPr="00945C2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F5789" w:rsidRPr="00945C20" w:rsidRDefault="006F5789" w:rsidP="00945C2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«Рославльчане – герои Советского С</w:t>
      </w:r>
      <w:r w:rsidRPr="00945C20">
        <w:rPr>
          <w:rFonts w:ascii="Times New Roman" w:hAnsi="Times New Roman" w:cs="Times New Roman"/>
          <w:sz w:val="28"/>
          <w:szCs w:val="28"/>
        </w:rPr>
        <w:t>оюза»;</w:t>
      </w:r>
    </w:p>
    <w:p w:rsidR="006F5789" w:rsidRPr="00945C20" w:rsidRDefault="006F5789" w:rsidP="00945C2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sz w:val="28"/>
          <w:szCs w:val="28"/>
        </w:rPr>
        <w:t>«Добро пожаловать в наш город»;</w:t>
      </w:r>
    </w:p>
    <w:p w:rsidR="006F5789" w:rsidRPr="00945C20" w:rsidRDefault="006F5789" w:rsidP="00945C2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sz w:val="28"/>
          <w:szCs w:val="28"/>
        </w:rPr>
        <w:t>«О боя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945C20">
        <w:rPr>
          <w:rFonts w:ascii="Times New Roman" w:hAnsi="Times New Roman" w:cs="Times New Roman"/>
          <w:sz w:val="28"/>
          <w:szCs w:val="28"/>
        </w:rPr>
        <w:t xml:space="preserve"> и пожарищах»;</w:t>
      </w:r>
    </w:p>
    <w:p w:rsidR="006F5789" w:rsidRPr="00945C20" w:rsidRDefault="006F5789" w:rsidP="00945C2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sz w:val="28"/>
          <w:szCs w:val="28"/>
        </w:rPr>
        <w:t>«Го</w:t>
      </w:r>
      <w:r>
        <w:rPr>
          <w:rFonts w:ascii="Times New Roman" w:hAnsi="Times New Roman" w:cs="Times New Roman"/>
          <w:sz w:val="28"/>
          <w:szCs w:val="28"/>
        </w:rPr>
        <w:t>род-г</w:t>
      </w:r>
      <w:r w:rsidRPr="00945C20">
        <w:rPr>
          <w:rFonts w:ascii="Times New Roman" w:hAnsi="Times New Roman" w:cs="Times New Roman"/>
          <w:sz w:val="28"/>
          <w:szCs w:val="28"/>
        </w:rPr>
        <w:t>ерой Брест»;</w:t>
      </w:r>
    </w:p>
    <w:p w:rsidR="006F5789" w:rsidRPr="00945C20" w:rsidRDefault="006F5789" w:rsidP="00945C2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«Москва – город-г</w:t>
      </w:r>
      <w:r w:rsidRPr="00945C20">
        <w:rPr>
          <w:rFonts w:ascii="Times New Roman" w:hAnsi="Times New Roman" w:cs="Times New Roman"/>
          <w:sz w:val="28"/>
          <w:szCs w:val="28"/>
        </w:rPr>
        <w:t>ерой»;</w:t>
      </w:r>
    </w:p>
    <w:p w:rsidR="006F5789" w:rsidRPr="00945C20" w:rsidRDefault="006F5789" w:rsidP="00945C2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«Город-г</w:t>
      </w:r>
      <w:r w:rsidRPr="00945C20">
        <w:rPr>
          <w:rFonts w:ascii="Times New Roman" w:hAnsi="Times New Roman" w:cs="Times New Roman"/>
          <w:sz w:val="28"/>
          <w:szCs w:val="28"/>
        </w:rPr>
        <w:t>ерой Смоленск»;</w:t>
      </w:r>
    </w:p>
    <w:p w:rsidR="006F5789" w:rsidRPr="00945C20" w:rsidRDefault="006F5789" w:rsidP="00945C2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«Ленинград – город-г</w:t>
      </w:r>
      <w:r w:rsidRPr="00945C20">
        <w:rPr>
          <w:rFonts w:ascii="Times New Roman" w:hAnsi="Times New Roman" w:cs="Times New Roman"/>
          <w:sz w:val="28"/>
          <w:szCs w:val="28"/>
        </w:rPr>
        <w:t>ерой»;</w:t>
      </w:r>
    </w:p>
    <w:p w:rsidR="006F5789" w:rsidRPr="00945C20" w:rsidRDefault="006F5789" w:rsidP="00945C2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sz w:val="28"/>
          <w:szCs w:val="28"/>
        </w:rPr>
        <w:t>«Блокада Ленинграда»;</w:t>
      </w:r>
    </w:p>
    <w:p w:rsidR="006F5789" w:rsidRPr="00945C20" w:rsidRDefault="006F5789" w:rsidP="00945C2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sz w:val="28"/>
          <w:szCs w:val="28"/>
        </w:rPr>
        <w:t>«Д</w:t>
      </w:r>
      <w:r>
        <w:rPr>
          <w:rFonts w:ascii="Times New Roman" w:hAnsi="Times New Roman" w:cs="Times New Roman"/>
          <w:sz w:val="28"/>
          <w:szCs w:val="28"/>
        </w:rPr>
        <w:t>ети, война, блокада, Ленинград».</w:t>
      </w:r>
    </w:p>
    <w:p w:rsidR="006F5789" w:rsidRPr="00945C20" w:rsidRDefault="006F5789" w:rsidP="0047237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росмотр мультфильма «Василек», ч</w:t>
      </w:r>
      <w:r w:rsidRPr="00945C20">
        <w:rPr>
          <w:rFonts w:ascii="Times New Roman" w:hAnsi="Times New Roman" w:cs="Times New Roman"/>
          <w:sz w:val="28"/>
          <w:szCs w:val="28"/>
        </w:rPr>
        <w:t>тение художественной литературы о Москве, Бресте, Ленинграде, Смоленске, заучивание стихотворений.</w:t>
      </w:r>
    </w:p>
    <w:p w:rsidR="006F5789" w:rsidRPr="0047237E" w:rsidRDefault="006F5789" w:rsidP="0047237E">
      <w:pPr>
        <w:spacing w:after="0"/>
        <w:ind w:firstLine="567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Ход </w:t>
      </w:r>
      <w:r w:rsidRPr="0047237E">
        <w:rPr>
          <w:rFonts w:ascii="Times New Roman" w:hAnsi="Times New Roman" w:cs="Times New Roman"/>
          <w:sz w:val="28"/>
          <w:szCs w:val="28"/>
          <w:u w:val="single"/>
        </w:rPr>
        <w:t>ООД</w:t>
      </w:r>
    </w:p>
    <w:p w:rsidR="006F5789" w:rsidRDefault="006F5789" w:rsidP="00945C20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45C20">
        <w:rPr>
          <w:rFonts w:ascii="Times New Roman" w:hAnsi="Times New Roman" w:cs="Times New Roman"/>
          <w:b/>
          <w:bCs/>
          <w:sz w:val="28"/>
          <w:szCs w:val="28"/>
        </w:rPr>
        <w:t>Педагог:</w:t>
      </w:r>
    </w:p>
    <w:p w:rsidR="006F5789" w:rsidRDefault="006F5789" w:rsidP="00945C2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945C20">
        <w:rPr>
          <w:rFonts w:ascii="Times New Roman" w:hAnsi="Times New Roman" w:cs="Times New Roman"/>
          <w:sz w:val="28"/>
          <w:szCs w:val="28"/>
        </w:rPr>
        <w:t>У каждого народа есть свои праздники. Есть они и у россиян.</w:t>
      </w:r>
    </w:p>
    <w:p w:rsidR="006F5789" w:rsidRPr="0047237E" w:rsidRDefault="006F5789" w:rsidP="00945C20">
      <w:pPr>
        <w:spacing w:after="0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Назовите их </w:t>
      </w:r>
      <w:r>
        <w:rPr>
          <w:rFonts w:ascii="Times New Roman" w:hAnsi="Times New Roman" w:cs="Times New Roman"/>
          <w:i/>
          <w:iCs/>
          <w:sz w:val="28"/>
          <w:szCs w:val="28"/>
        </w:rPr>
        <w:t>(д</w:t>
      </w:r>
      <w:r w:rsidRPr="0047237E">
        <w:rPr>
          <w:rFonts w:ascii="Times New Roman" w:hAnsi="Times New Roman" w:cs="Times New Roman"/>
          <w:i/>
          <w:iCs/>
          <w:sz w:val="28"/>
          <w:szCs w:val="28"/>
        </w:rPr>
        <w:t>ети называют знакомые им праздники)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6F5789" w:rsidRDefault="006F5789" w:rsidP="0047237E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45C20">
        <w:rPr>
          <w:rFonts w:ascii="Times New Roman" w:hAnsi="Times New Roman" w:cs="Times New Roman"/>
          <w:b/>
          <w:bCs/>
          <w:sz w:val="28"/>
          <w:szCs w:val="28"/>
        </w:rPr>
        <w:t>Педагог:</w:t>
      </w:r>
    </w:p>
    <w:p w:rsidR="006F5789" w:rsidRDefault="006F5789" w:rsidP="00945C2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Среди этих праздников есть один особенный. Его отмечают со слезами на глазах. А почему, вы скажете  </w:t>
      </w:r>
      <w:r w:rsidRPr="00945C20">
        <w:rPr>
          <w:rFonts w:ascii="Times New Roman" w:hAnsi="Times New Roman" w:cs="Times New Roman"/>
          <w:sz w:val="28"/>
          <w:szCs w:val="28"/>
        </w:rPr>
        <w:t xml:space="preserve">в конце </w:t>
      </w:r>
      <w:r>
        <w:rPr>
          <w:rFonts w:ascii="Times New Roman" w:hAnsi="Times New Roman" w:cs="Times New Roman"/>
          <w:sz w:val="28"/>
          <w:szCs w:val="28"/>
        </w:rPr>
        <w:t xml:space="preserve">нашего </w:t>
      </w:r>
      <w:r w:rsidRPr="00945C20">
        <w:rPr>
          <w:rFonts w:ascii="Times New Roman" w:hAnsi="Times New Roman" w:cs="Times New Roman"/>
          <w:sz w:val="28"/>
          <w:szCs w:val="28"/>
        </w:rPr>
        <w:t>занятия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F5789" w:rsidRPr="006A7763" w:rsidRDefault="006F5789" w:rsidP="006A776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7763">
        <w:rPr>
          <w:rFonts w:ascii="Times New Roman" w:hAnsi="Times New Roman" w:cs="Times New Roman"/>
          <w:sz w:val="28"/>
          <w:szCs w:val="28"/>
        </w:rPr>
        <w:t xml:space="preserve"> (Звучит</w:t>
      </w:r>
      <w:r>
        <w:rPr>
          <w:rFonts w:ascii="Times New Roman" w:hAnsi="Times New Roman" w:cs="Times New Roman"/>
          <w:sz w:val="28"/>
          <w:szCs w:val="28"/>
        </w:rPr>
        <w:t xml:space="preserve"> песня «Священная Война», муз. </w:t>
      </w:r>
      <w:r w:rsidRPr="006A7763">
        <w:rPr>
          <w:rFonts w:ascii="Times New Roman" w:hAnsi="Times New Roman" w:cs="Times New Roman"/>
          <w:sz w:val="28"/>
          <w:szCs w:val="28"/>
        </w:rPr>
        <w:t>Але</w:t>
      </w:r>
      <w:r>
        <w:rPr>
          <w:rFonts w:ascii="Times New Roman" w:hAnsi="Times New Roman" w:cs="Times New Roman"/>
          <w:sz w:val="28"/>
          <w:szCs w:val="28"/>
        </w:rPr>
        <w:t>ксандрова, сл. Лебедева-Кумача, д</w:t>
      </w:r>
      <w:r w:rsidRPr="006A7763">
        <w:rPr>
          <w:rFonts w:ascii="Times New Roman" w:hAnsi="Times New Roman" w:cs="Times New Roman"/>
          <w:sz w:val="28"/>
          <w:szCs w:val="28"/>
        </w:rPr>
        <w:t>емонстрируется слайд №2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6F5789" w:rsidRDefault="006F5789" w:rsidP="00945C20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45C20">
        <w:rPr>
          <w:rFonts w:ascii="Times New Roman" w:hAnsi="Times New Roman" w:cs="Times New Roman"/>
          <w:b/>
          <w:bCs/>
          <w:sz w:val="28"/>
          <w:szCs w:val="28"/>
        </w:rPr>
        <w:t>Педагог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6F5789" w:rsidRPr="00945C20" w:rsidRDefault="006F5789" w:rsidP="00945C2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945C20">
        <w:rPr>
          <w:rFonts w:ascii="Times New Roman" w:hAnsi="Times New Roman" w:cs="Times New Roman"/>
          <w:sz w:val="28"/>
          <w:szCs w:val="28"/>
        </w:rPr>
        <w:t xml:space="preserve">Война неожиданно ворвалась в нашу жизнь 22 июня 1941 года в четыре часа утра, когда миллионы мирных жителей спали, когда на протяжении всей западной границы внезапно разорвались тысячи бомб и снарядов. Предутренняя тишина огласилась ревом самолетов, грохотом гусениц танков и гулом моторов. </w:t>
      </w:r>
    </w:p>
    <w:p w:rsidR="006F5789" w:rsidRPr="00945C20" w:rsidRDefault="006F5789" w:rsidP="00945C2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sz w:val="28"/>
          <w:szCs w:val="28"/>
        </w:rPr>
        <w:t xml:space="preserve">Для нашего народа война началась неожиданно. Фашисты были сильнее, лучше вооружены и обучены. У них было больше пушек, самолетов и танков. Прежде чем напасть на нашу страну, они захватили </w:t>
      </w:r>
      <w:r>
        <w:rPr>
          <w:rFonts w:ascii="Times New Roman" w:hAnsi="Times New Roman" w:cs="Times New Roman"/>
          <w:sz w:val="28"/>
          <w:szCs w:val="28"/>
        </w:rPr>
        <w:t xml:space="preserve">многие другие страны: </w:t>
      </w:r>
      <w:r w:rsidRPr="00945C20">
        <w:rPr>
          <w:rFonts w:ascii="Times New Roman" w:hAnsi="Times New Roman" w:cs="Times New Roman"/>
          <w:sz w:val="28"/>
          <w:szCs w:val="28"/>
        </w:rPr>
        <w:t xml:space="preserve">Польшу, Францию, Чехию, Австрию, Словакию. </w:t>
      </w:r>
    </w:p>
    <w:p w:rsidR="006F5789" w:rsidRPr="006A7763" w:rsidRDefault="006F5789" w:rsidP="006A7763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7763">
        <w:rPr>
          <w:rFonts w:ascii="Times New Roman" w:hAnsi="Times New Roman" w:cs="Times New Roman"/>
          <w:sz w:val="28"/>
          <w:szCs w:val="28"/>
        </w:rPr>
        <w:t xml:space="preserve">(Звучит </w:t>
      </w:r>
      <w:r>
        <w:rPr>
          <w:rFonts w:ascii="Times New Roman" w:hAnsi="Times New Roman" w:cs="Times New Roman"/>
          <w:sz w:val="28"/>
          <w:szCs w:val="28"/>
        </w:rPr>
        <w:t xml:space="preserve">марш шествия гитлеровских войск, </w:t>
      </w:r>
      <w:r w:rsidRPr="006A7763">
        <w:rPr>
          <w:rFonts w:ascii="Times New Roman" w:hAnsi="Times New Roman" w:cs="Times New Roman"/>
          <w:sz w:val="28"/>
          <w:szCs w:val="28"/>
        </w:rPr>
        <w:t>демонстрируется слайд №3)</w:t>
      </w:r>
    </w:p>
    <w:p w:rsidR="006F5789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45C20">
        <w:rPr>
          <w:rFonts w:ascii="Times New Roman" w:hAnsi="Times New Roman" w:cs="Times New Roman"/>
          <w:b/>
          <w:bCs/>
          <w:sz w:val="28"/>
          <w:szCs w:val="28"/>
        </w:rPr>
        <w:t>Педагог: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945C20">
        <w:rPr>
          <w:rFonts w:ascii="Times New Roman" w:hAnsi="Times New Roman" w:cs="Times New Roman"/>
          <w:sz w:val="28"/>
          <w:szCs w:val="28"/>
        </w:rPr>
        <w:t>Советские пограничники первыми приняли на себя мощные удары немецко-фашист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45C20">
        <w:rPr>
          <w:rFonts w:ascii="Times New Roman" w:hAnsi="Times New Roman" w:cs="Times New Roman"/>
          <w:sz w:val="28"/>
          <w:szCs w:val="28"/>
        </w:rPr>
        <w:t xml:space="preserve">кой армии. Мужественно сражались </w:t>
      </w:r>
      <w:r>
        <w:rPr>
          <w:rFonts w:ascii="Times New Roman" w:hAnsi="Times New Roman" w:cs="Times New Roman"/>
          <w:sz w:val="28"/>
          <w:szCs w:val="28"/>
        </w:rPr>
        <w:t>наши защитники.</w:t>
      </w:r>
    </w:p>
    <w:p w:rsidR="006F5789" w:rsidRPr="006A7763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</w:t>
      </w:r>
      <w:r w:rsidRPr="006A7763">
        <w:rPr>
          <w:rFonts w:ascii="Times New Roman" w:hAnsi="Times New Roman" w:cs="Times New Roman"/>
          <w:sz w:val="28"/>
          <w:szCs w:val="28"/>
        </w:rPr>
        <w:t>емонстрируется слайд №4)</w:t>
      </w:r>
    </w:p>
    <w:p w:rsidR="006F5789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45C20">
        <w:rPr>
          <w:rFonts w:ascii="Times New Roman" w:hAnsi="Times New Roman" w:cs="Times New Roman"/>
          <w:b/>
          <w:bCs/>
          <w:sz w:val="28"/>
          <w:szCs w:val="28"/>
        </w:rPr>
        <w:t>Педагог: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945C20">
        <w:rPr>
          <w:rFonts w:ascii="Times New Roman" w:hAnsi="Times New Roman" w:cs="Times New Roman"/>
          <w:sz w:val="28"/>
          <w:szCs w:val="28"/>
        </w:rPr>
        <w:t xml:space="preserve">Брестская крепость первой приняла удар немецких </w:t>
      </w:r>
      <w:r>
        <w:rPr>
          <w:rFonts w:ascii="Times New Roman" w:hAnsi="Times New Roman" w:cs="Times New Roman"/>
          <w:sz w:val="28"/>
          <w:szCs w:val="28"/>
        </w:rPr>
        <w:t>войск, но взять ее сразу немцам</w:t>
      </w:r>
      <w:r w:rsidRPr="00945C20">
        <w:rPr>
          <w:rFonts w:ascii="Times New Roman" w:hAnsi="Times New Roman" w:cs="Times New Roman"/>
          <w:sz w:val="28"/>
          <w:szCs w:val="28"/>
        </w:rPr>
        <w:t xml:space="preserve"> не удалось. Почему? Как вы думаете?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7763">
        <w:rPr>
          <w:rFonts w:ascii="Times New Roman" w:hAnsi="Times New Roman" w:cs="Times New Roman"/>
          <w:i/>
          <w:iCs/>
          <w:sz w:val="28"/>
          <w:szCs w:val="28"/>
        </w:rPr>
        <w:t>(ответы детей).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Здесь стояли на</w:t>
      </w:r>
      <w:r w:rsidRPr="00945C20">
        <w:rPr>
          <w:rFonts w:ascii="Times New Roman" w:hAnsi="Times New Roman" w:cs="Times New Roman"/>
          <w:sz w:val="28"/>
          <w:szCs w:val="28"/>
        </w:rPr>
        <w:t>смерть защитники Брестской крепости. Более месяца сражались они с врагом с 22 июня по 30 июля.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45C20">
        <w:rPr>
          <w:rFonts w:ascii="Times New Roman" w:hAnsi="Times New Roman" w:cs="Times New Roman"/>
          <w:sz w:val="28"/>
          <w:szCs w:val="28"/>
        </w:rPr>
        <w:t>С самого начала войны раскрылся глубокий патриотизм наших людей, готовых защищать родную землю, не щадя своих жизней. Посмотрите на этот плакат, его нарисовал Ираклий Тоидзе, и называется он «Родина-мать зовет!»</w:t>
      </w:r>
    </w:p>
    <w:p w:rsidR="006F5789" w:rsidRPr="006A7763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</w:t>
      </w:r>
      <w:r w:rsidRPr="006A7763">
        <w:rPr>
          <w:rFonts w:ascii="Times New Roman" w:hAnsi="Times New Roman" w:cs="Times New Roman"/>
          <w:sz w:val="28"/>
          <w:szCs w:val="28"/>
        </w:rPr>
        <w:t>емонстрируется слайд №5)</w:t>
      </w:r>
    </w:p>
    <w:p w:rsidR="006F5789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45C20">
        <w:rPr>
          <w:rFonts w:ascii="Times New Roman" w:hAnsi="Times New Roman" w:cs="Times New Roman"/>
          <w:b/>
          <w:bCs/>
          <w:sz w:val="28"/>
          <w:szCs w:val="28"/>
        </w:rPr>
        <w:t>Педагог: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945C20">
        <w:rPr>
          <w:rFonts w:ascii="Times New Roman" w:hAnsi="Times New Roman" w:cs="Times New Roman"/>
          <w:sz w:val="28"/>
          <w:szCs w:val="28"/>
        </w:rPr>
        <w:t>Куда Родина-мать звала свой народ? Почему за ней столько оружия?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7763">
        <w:rPr>
          <w:rFonts w:ascii="Times New Roman" w:hAnsi="Times New Roman" w:cs="Times New Roman"/>
          <w:i/>
          <w:iCs/>
          <w:sz w:val="28"/>
          <w:szCs w:val="28"/>
        </w:rPr>
        <w:t>(ответы детей)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Эта женщина </w:t>
      </w:r>
      <w:r w:rsidRPr="00945C20">
        <w:rPr>
          <w:rFonts w:ascii="Times New Roman" w:hAnsi="Times New Roman" w:cs="Times New Roman"/>
          <w:sz w:val="28"/>
          <w:szCs w:val="28"/>
        </w:rPr>
        <w:t xml:space="preserve">своих сыновей и дочерей призывает защищать Родину от врагов. И жители нашей страны, как один, поднялись на защиту Родины. «Все </w:t>
      </w:r>
      <w:r>
        <w:rPr>
          <w:rFonts w:ascii="Times New Roman" w:hAnsi="Times New Roman" w:cs="Times New Roman"/>
          <w:sz w:val="28"/>
          <w:szCs w:val="28"/>
        </w:rPr>
        <w:t>для Фронта, все для Победы!» - в</w:t>
      </w:r>
      <w:r w:rsidRPr="00945C20">
        <w:rPr>
          <w:rFonts w:ascii="Times New Roman" w:hAnsi="Times New Roman" w:cs="Times New Roman"/>
          <w:sz w:val="28"/>
          <w:szCs w:val="28"/>
        </w:rPr>
        <w:t>от девиз военного времени.</w:t>
      </w:r>
    </w:p>
    <w:p w:rsidR="006F5789" w:rsidRPr="006A7763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45C20">
        <w:rPr>
          <w:rFonts w:ascii="Times New Roman" w:hAnsi="Times New Roman" w:cs="Times New Roman"/>
          <w:b/>
          <w:bCs/>
          <w:sz w:val="28"/>
          <w:szCs w:val="28"/>
        </w:rPr>
        <w:t>Ребенок: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963E2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6A7763">
        <w:rPr>
          <w:rFonts w:ascii="Times New Roman" w:hAnsi="Times New Roman" w:cs="Times New Roman"/>
          <w:i/>
          <w:iCs/>
          <w:sz w:val="28"/>
          <w:szCs w:val="28"/>
        </w:rPr>
        <w:t>читает</w:t>
      </w:r>
      <w:r w:rsidRPr="006A776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6A7763">
        <w:rPr>
          <w:rFonts w:ascii="Times New Roman" w:hAnsi="Times New Roman" w:cs="Times New Roman"/>
          <w:i/>
          <w:iCs/>
          <w:sz w:val="28"/>
          <w:szCs w:val="28"/>
        </w:rPr>
        <w:t>стих</w:t>
      </w:r>
      <w:r>
        <w:rPr>
          <w:rFonts w:ascii="Times New Roman" w:hAnsi="Times New Roman" w:cs="Times New Roman"/>
          <w:i/>
          <w:iCs/>
          <w:sz w:val="28"/>
          <w:szCs w:val="28"/>
        </w:rPr>
        <w:t>отворение</w:t>
      </w:r>
      <w:r w:rsidRPr="006A7763">
        <w:rPr>
          <w:rFonts w:ascii="Times New Roman" w:hAnsi="Times New Roman" w:cs="Times New Roman"/>
          <w:i/>
          <w:iCs/>
          <w:sz w:val="28"/>
          <w:szCs w:val="28"/>
        </w:rPr>
        <w:t xml:space="preserve"> «Женские плечи», автор Т.Шорыгина).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sz w:val="28"/>
          <w:szCs w:val="28"/>
        </w:rPr>
        <w:t>На хрупкие женские плечи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sz w:val="28"/>
          <w:szCs w:val="28"/>
        </w:rPr>
        <w:t>Обрушилась тяжесть войны.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sz w:val="28"/>
          <w:szCs w:val="28"/>
        </w:rPr>
        <w:t>Хрупкие женские плечи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sz w:val="28"/>
          <w:szCs w:val="28"/>
        </w:rPr>
        <w:t>Вы оказались сильны!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sz w:val="28"/>
          <w:szCs w:val="28"/>
        </w:rPr>
        <w:t>Воинов вы поддержали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sz w:val="28"/>
          <w:szCs w:val="28"/>
        </w:rPr>
        <w:t>В ожесточенном бою.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sz w:val="28"/>
          <w:szCs w:val="28"/>
        </w:rPr>
        <w:t>Вы для детей отстояли</w:t>
      </w:r>
    </w:p>
    <w:p w:rsidR="006F5789" w:rsidRPr="00945C20" w:rsidRDefault="006F5789" w:rsidP="006A7763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sz w:val="28"/>
          <w:szCs w:val="28"/>
        </w:rPr>
        <w:t>Землю родную свою!</w:t>
      </w:r>
    </w:p>
    <w:p w:rsidR="006F5789" w:rsidRPr="006A7763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</w:t>
      </w:r>
      <w:r w:rsidRPr="006A7763">
        <w:rPr>
          <w:rFonts w:ascii="Times New Roman" w:hAnsi="Times New Roman" w:cs="Times New Roman"/>
          <w:sz w:val="28"/>
          <w:szCs w:val="28"/>
        </w:rPr>
        <w:t>емонстрируется слайд №6)</w:t>
      </w:r>
    </w:p>
    <w:p w:rsidR="006F5789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F5789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45C20">
        <w:rPr>
          <w:rFonts w:ascii="Times New Roman" w:hAnsi="Times New Roman" w:cs="Times New Roman"/>
          <w:b/>
          <w:bCs/>
          <w:sz w:val="28"/>
          <w:szCs w:val="28"/>
        </w:rPr>
        <w:t>Педагог: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945C20">
        <w:rPr>
          <w:rFonts w:ascii="Times New Roman" w:hAnsi="Times New Roman" w:cs="Times New Roman"/>
          <w:sz w:val="28"/>
          <w:szCs w:val="28"/>
        </w:rPr>
        <w:t xml:space="preserve">3 августа немецко-фашистские захватчики заняли и наш город Рославль, к этому времени он был на треть разграблен и </w:t>
      </w:r>
      <w:r>
        <w:rPr>
          <w:rFonts w:ascii="Times New Roman" w:hAnsi="Times New Roman" w:cs="Times New Roman"/>
          <w:sz w:val="28"/>
          <w:szCs w:val="28"/>
        </w:rPr>
        <w:t>разорен, немцы не щадили никого:</w:t>
      </w:r>
      <w:r w:rsidRPr="00945C20">
        <w:rPr>
          <w:rFonts w:ascii="Times New Roman" w:hAnsi="Times New Roman" w:cs="Times New Roman"/>
          <w:sz w:val="28"/>
          <w:szCs w:val="28"/>
        </w:rPr>
        <w:t xml:space="preserve"> ни детей, ни стариков.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5C20">
        <w:rPr>
          <w:rFonts w:ascii="Times New Roman" w:hAnsi="Times New Roman" w:cs="Times New Roman"/>
          <w:sz w:val="28"/>
          <w:szCs w:val="28"/>
        </w:rPr>
        <w:t>В нашем городе они создали концлагерь «Дулаг-130»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F5789" w:rsidRPr="006A7763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</w:t>
      </w:r>
      <w:r w:rsidRPr="006A7763">
        <w:rPr>
          <w:rFonts w:ascii="Times New Roman" w:hAnsi="Times New Roman" w:cs="Times New Roman"/>
          <w:sz w:val="28"/>
          <w:szCs w:val="28"/>
        </w:rPr>
        <w:t>емонстрируется слайд №7)</w:t>
      </w:r>
    </w:p>
    <w:p w:rsidR="006F5789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45C20">
        <w:rPr>
          <w:rFonts w:ascii="Times New Roman" w:hAnsi="Times New Roman" w:cs="Times New Roman"/>
          <w:b/>
          <w:bCs/>
          <w:sz w:val="28"/>
          <w:szCs w:val="28"/>
        </w:rPr>
        <w:t>Педагог:</w:t>
      </w:r>
    </w:p>
    <w:p w:rsidR="006F5789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945C20">
        <w:rPr>
          <w:rFonts w:ascii="Times New Roman" w:hAnsi="Times New Roman" w:cs="Times New Roman"/>
          <w:sz w:val="28"/>
          <w:szCs w:val="28"/>
        </w:rPr>
        <w:t>Смоленск</w:t>
      </w:r>
      <w:r>
        <w:rPr>
          <w:rFonts w:ascii="Times New Roman" w:hAnsi="Times New Roman" w:cs="Times New Roman"/>
          <w:sz w:val="28"/>
          <w:szCs w:val="28"/>
        </w:rPr>
        <w:t>, родной и любимый наш Смоленск! Что же произошло с</w:t>
      </w:r>
      <w:r w:rsidRPr="00945C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ним? Г</w:t>
      </w:r>
      <w:r w:rsidRPr="00945C20">
        <w:rPr>
          <w:rFonts w:ascii="Times New Roman" w:hAnsi="Times New Roman" w:cs="Times New Roman"/>
          <w:sz w:val="28"/>
          <w:szCs w:val="28"/>
        </w:rPr>
        <w:t xml:space="preserve">итлеровцы </w:t>
      </w:r>
      <w:r>
        <w:rPr>
          <w:rFonts w:ascii="Times New Roman" w:hAnsi="Times New Roman" w:cs="Times New Roman"/>
          <w:sz w:val="28"/>
          <w:szCs w:val="28"/>
        </w:rPr>
        <w:t>хотели его уничтожить очень быстро.</w:t>
      </w:r>
      <w:r w:rsidRPr="00945C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 и</w:t>
      </w:r>
      <w:r w:rsidRPr="00945C20">
        <w:rPr>
          <w:rFonts w:ascii="Times New Roman" w:hAnsi="Times New Roman" w:cs="Times New Roman"/>
          <w:sz w:val="28"/>
          <w:szCs w:val="28"/>
        </w:rPr>
        <w:t xml:space="preserve">менно под Смоленском нашим войскам сопутствовал первый крупный успех. План «молниеносной войны» был сорван. Наши воины </w:t>
      </w:r>
      <w:r>
        <w:rPr>
          <w:rFonts w:ascii="Times New Roman" w:hAnsi="Times New Roman" w:cs="Times New Roman"/>
          <w:sz w:val="28"/>
          <w:szCs w:val="28"/>
        </w:rPr>
        <w:t>уничтожили 5 фашистских дивизий, задержав продвижение вражеской армии к столице нашей Родины Москве.</w:t>
      </w:r>
    </w:p>
    <w:p w:rsidR="006F5789" w:rsidRPr="00770E37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</w:t>
      </w:r>
      <w:r w:rsidRPr="00770E37">
        <w:rPr>
          <w:rFonts w:ascii="Times New Roman" w:hAnsi="Times New Roman" w:cs="Times New Roman"/>
          <w:sz w:val="28"/>
          <w:szCs w:val="28"/>
        </w:rPr>
        <w:t>емонстрируется слайд №8)</w:t>
      </w:r>
    </w:p>
    <w:p w:rsidR="006F5789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45C20">
        <w:rPr>
          <w:rFonts w:ascii="Times New Roman" w:hAnsi="Times New Roman" w:cs="Times New Roman"/>
          <w:b/>
          <w:bCs/>
          <w:sz w:val="28"/>
          <w:szCs w:val="28"/>
        </w:rPr>
        <w:t>Педагог: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Среди городов-героев наша столица занимает</w:t>
      </w:r>
      <w:r w:rsidRPr="00945C20">
        <w:rPr>
          <w:rFonts w:ascii="Times New Roman" w:hAnsi="Times New Roman" w:cs="Times New Roman"/>
          <w:sz w:val="28"/>
          <w:szCs w:val="28"/>
        </w:rPr>
        <w:t xml:space="preserve"> особое место. Именно в битве под Москвой весь мир увидел первое в истор</w:t>
      </w:r>
      <w:r>
        <w:rPr>
          <w:rFonts w:ascii="Times New Roman" w:hAnsi="Times New Roman" w:cs="Times New Roman"/>
          <w:sz w:val="28"/>
          <w:szCs w:val="28"/>
        </w:rPr>
        <w:t>ии поражение немецкой армии! Эта битва продолжалась почти</w:t>
      </w:r>
      <w:r w:rsidRPr="00945C20">
        <w:rPr>
          <w:rFonts w:ascii="Times New Roman" w:hAnsi="Times New Roman" w:cs="Times New Roman"/>
          <w:sz w:val="28"/>
          <w:szCs w:val="28"/>
        </w:rPr>
        <w:t xml:space="preserve"> 7 меся</w:t>
      </w:r>
      <w:r>
        <w:rPr>
          <w:rFonts w:ascii="Times New Roman" w:hAnsi="Times New Roman" w:cs="Times New Roman"/>
          <w:sz w:val="28"/>
          <w:szCs w:val="28"/>
        </w:rPr>
        <w:t>цев. 28 воинов из</w:t>
      </w:r>
      <w:r w:rsidRPr="00945C20">
        <w:rPr>
          <w:rFonts w:ascii="Times New Roman" w:hAnsi="Times New Roman" w:cs="Times New Roman"/>
          <w:sz w:val="28"/>
          <w:szCs w:val="28"/>
        </w:rPr>
        <w:t xml:space="preserve"> дивизии генерала Панфилова преградили путь 50 немецким танкам. «Велика Россия, а отступать некуда – п</w:t>
      </w:r>
      <w:r>
        <w:rPr>
          <w:rFonts w:ascii="Times New Roman" w:hAnsi="Times New Roman" w:cs="Times New Roman"/>
          <w:sz w:val="28"/>
          <w:szCs w:val="28"/>
        </w:rPr>
        <w:t>озади Москва». Этот девиз защитников Москвы</w:t>
      </w:r>
      <w:r w:rsidRPr="00945C20">
        <w:rPr>
          <w:rFonts w:ascii="Times New Roman" w:hAnsi="Times New Roman" w:cs="Times New Roman"/>
          <w:sz w:val="28"/>
          <w:szCs w:val="28"/>
        </w:rPr>
        <w:t xml:space="preserve"> прозвучал клятвой.</w:t>
      </w:r>
    </w:p>
    <w:p w:rsidR="006F5789" w:rsidRPr="00B7699A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Дети, как вы думаете, можем ли мы назвать защитников Москвы, Смоленска, Брестской крепости героями? Почему? </w:t>
      </w:r>
      <w:r w:rsidRPr="00B7699A">
        <w:rPr>
          <w:rFonts w:ascii="Times New Roman" w:hAnsi="Times New Roman" w:cs="Times New Roman"/>
          <w:i/>
          <w:iCs/>
          <w:sz w:val="28"/>
          <w:szCs w:val="28"/>
        </w:rPr>
        <w:t>(ответы детей).</w:t>
      </w:r>
    </w:p>
    <w:p w:rsidR="006F5789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Назовите героев</w:t>
      </w:r>
      <w:r w:rsidRPr="00945C20">
        <w:rPr>
          <w:rFonts w:ascii="Times New Roman" w:hAnsi="Times New Roman" w:cs="Times New Roman"/>
          <w:sz w:val="28"/>
          <w:szCs w:val="28"/>
        </w:rPr>
        <w:t xml:space="preserve"> Великой Отечественной войны</w:t>
      </w:r>
      <w:r>
        <w:rPr>
          <w:rFonts w:ascii="Times New Roman" w:hAnsi="Times New Roman" w:cs="Times New Roman"/>
          <w:sz w:val="28"/>
          <w:szCs w:val="28"/>
        </w:rPr>
        <w:t xml:space="preserve">; героев - наших земляков </w:t>
      </w:r>
      <w:r w:rsidRPr="00B7699A">
        <w:rPr>
          <w:rFonts w:ascii="Times New Roman" w:hAnsi="Times New Roman" w:cs="Times New Roman"/>
          <w:i/>
          <w:iCs/>
          <w:sz w:val="28"/>
          <w:szCs w:val="28"/>
        </w:rPr>
        <w:t>(ответы детей).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5789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Какое звание присвоили городам, защитники которых проявили особенное мужество? </w:t>
      </w:r>
      <w:r w:rsidRPr="00B7699A">
        <w:rPr>
          <w:rFonts w:ascii="Times New Roman" w:hAnsi="Times New Roman" w:cs="Times New Roman"/>
          <w:i/>
          <w:iCs/>
          <w:sz w:val="28"/>
          <w:szCs w:val="28"/>
        </w:rPr>
        <w:t>(ответы детей).</w:t>
      </w:r>
    </w:p>
    <w:p w:rsidR="006F5789" w:rsidRPr="00945C20" w:rsidRDefault="006F5789" w:rsidP="00457F36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Назовите эти города </w:t>
      </w:r>
      <w:r w:rsidRPr="00B7699A">
        <w:rPr>
          <w:rFonts w:ascii="Times New Roman" w:hAnsi="Times New Roman" w:cs="Times New Roman"/>
          <w:i/>
          <w:iCs/>
          <w:sz w:val="28"/>
          <w:szCs w:val="28"/>
        </w:rPr>
        <w:t>(ответы детей).</w:t>
      </w:r>
    </w:p>
    <w:p w:rsidR="006F5789" w:rsidRPr="00682E83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82E8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682E83">
        <w:rPr>
          <w:rFonts w:ascii="Times New Roman" w:hAnsi="Times New Roman" w:cs="Times New Roman"/>
          <w:b/>
          <w:bCs/>
          <w:sz w:val="28"/>
          <w:szCs w:val="28"/>
        </w:rPr>
        <w:t>Физкультминутка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sz w:val="28"/>
          <w:szCs w:val="28"/>
        </w:rPr>
        <w:t>Я герой и ты герой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945C20">
        <w:rPr>
          <w:rFonts w:ascii="Times New Roman" w:hAnsi="Times New Roman" w:cs="Times New Roman"/>
          <w:sz w:val="28"/>
          <w:szCs w:val="28"/>
        </w:rPr>
        <w:t xml:space="preserve">ружно </w:t>
      </w:r>
      <w:r>
        <w:rPr>
          <w:rFonts w:ascii="Times New Roman" w:hAnsi="Times New Roman" w:cs="Times New Roman"/>
          <w:sz w:val="28"/>
          <w:szCs w:val="28"/>
        </w:rPr>
        <w:t xml:space="preserve">мы </w:t>
      </w:r>
      <w:r w:rsidRPr="00945C20">
        <w:rPr>
          <w:rFonts w:ascii="Times New Roman" w:hAnsi="Times New Roman" w:cs="Times New Roman"/>
          <w:sz w:val="28"/>
          <w:szCs w:val="28"/>
        </w:rPr>
        <w:t>идем с тобой!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sz w:val="28"/>
          <w:szCs w:val="28"/>
        </w:rPr>
        <w:t>Я буду смелым моряком,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sz w:val="28"/>
          <w:szCs w:val="28"/>
        </w:rPr>
        <w:t xml:space="preserve">Я 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945C20">
        <w:rPr>
          <w:rFonts w:ascii="Times New Roman" w:hAnsi="Times New Roman" w:cs="Times New Roman"/>
          <w:sz w:val="28"/>
          <w:szCs w:val="28"/>
        </w:rPr>
        <w:t>летчицей отважной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буду храброй мед</w:t>
      </w:r>
      <w:r w:rsidRPr="00945C20">
        <w:rPr>
          <w:rFonts w:ascii="Times New Roman" w:hAnsi="Times New Roman" w:cs="Times New Roman"/>
          <w:sz w:val="28"/>
          <w:szCs w:val="28"/>
        </w:rPr>
        <w:t>сестрой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sz w:val="28"/>
          <w:szCs w:val="28"/>
        </w:rPr>
        <w:t>За жизнь бороться каждого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sz w:val="28"/>
          <w:szCs w:val="28"/>
        </w:rPr>
        <w:t>Сильный буду я боец,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 - отважным</w:t>
      </w:r>
      <w:r w:rsidRPr="00945C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буду </w:t>
      </w:r>
      <w:r w:rsidRPr="00945C20">
        <w:rPr>
          <w:rFonts w:ascii="Times New Roman" w:hAnsi="Times New Roman" w:cs="Times New Roman"/>
          <w:sz w:val="28"/>
          <w:szCs w:val="28"/>
        </w:rPr>
        <w:t>в танке.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945C20">
        <w:rPr>
          <w:rFonts w:ascii="Times New Roman" w:hAnsi="Times New Roman" w:cs="Times New Roman"/>
          <w:sz w:val="28"/>
          <w:szCs w:val="28"/>
        </w:rPr>
        <w:t xml:space="preserve"> разведчиком хочу,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sz w:val="28"/>
          <w:szCs w:val="28"/>
        </w:rPr>
        <w:t>Чтобы знать о силе вражьей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sz w:val="28"/>
          <w:szCs w:val="28"/>
        </w:rPr>
        <w:t>Снайпером я буду зорким,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sz w:val="28"/>
          <w:szCs w:val="28"/>
        </w:rPr>
        <w:t xml:space="preserve">Я 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945C20">
        <w:rPr>
          <w:rFonts w:ascii="Times New Roman" w:hAnsi="Times New Roman" w:cs="Times New Roman"/>
          <w:sz w:val="28"/>
          <w:szCs w:val="28"/>
        </w:rPr>
        <w:t>ракетчиком метким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sz w:val="28"/>
          <w:szCs w:val="28"/>
        </w:rPr>
        <w:t>Будем Родину любить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sz w:val="28"/>
          <w:szCs w:val="28"/>
        </w:rPr>
        <w:t>Своей Отчизной дорожить!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F5789" w:rsidRPr="00682E83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</w:t>
      </w:r>
      <w:r w:rsidRPr="00682E83">
        <w:rPr>
          <w:rFonts w:ascii="Times New Roman" w:hAnsi="Times New Roman" w:cs="Times New Roman"/>
          <w:sz w:val="28"/>
          <w:szCs w:val="28"/>
        </w:rPr>
        <w:t>емонстрируется слайд №9)</w:t>
      </w:r>
    </w:p>
    <w:p w:rsidR="006F5789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45C20">
        <w:rPr>
          <w:rFonts w:ascii="Times New Roman" w:hAnsi="Times New Roman" w:cs="Times New Roman"/>
          <w:b/>
          <w:bCs/>
          <w:sz w:val="28"/>
          <w:szCs w:val="28"/>
        </w:rPr>
        <w:t>Педагог:</w:t>
      </w:r>
    </w:p>
    <w:p w:rsidR="006F5789" w:rsidRPr="00682E83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Посмотрите, какой красивый город!</w:t>
      </w:r>
      <w:r w:rsidRPr="00945C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Как он называется? </w:t>
      </w:r>
      <w:r w:rsidRPr="00682E83">
        <w:rPr>
          <w:rFonts w:ascii="Times New Roman" w:hAnsi="Times New Roman" w:cs="Times New Roman"/>
          <w:i/>
          <w:iCs/>
          <w:sz w:val="28"/>
          <w:szCs w:val="28"/>
        </w:rPr>
        <w:t>(ответы детей)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45C20">
        <w:rPr>
          <w:rFonts w:ascii="Times New Roman" w:hAnsi="Times New Roman" w:cs="Times New Roman"/>
          <w:sz w:val="28"/>
          <w:szCs w:val="28"/>
        </w:rPr>
        <w:t>Санкт-Петербург</w:t>
      </w:r>
      <w:r>
        <w:rPr>
          <w:rFonts w:ascii="Times New Roman" w:hAnsi="Times New Roman" w:cs="Times New Roman"/>
          <w:sz w:val="28"/>
          <w:szCs w:val="28"/>
        </w:rPr>
        <w:t>, Петербург, Петроград, Ленинград – в разные годы этот город так называли.</w:t>
      </w:r>
      <w:r w:rsidRPr="00945C20">
        <w:rPr>
          <w:rFonts w:ascii="Times New Roman" w:hAnsi="Times New Roman" w:cs="Times New Roman"/>
          <w:sz w:val="28"/>
          <w:szCs w:val="28"/>
        </w:rPr>
        <w:t xml:space="preserve"> Фашисты хотели не только захватить Ленинград, а полностью его уничтожить.</w:t>
      </w:r>
    </w:p>
    <w:p w:rsidR="006F5789" w:rsidRPr="00682E83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</w:t>
      </w:r>
      <w:r w:rsidRPr="00682E83">
        <w:rPr>
          <w:rFonts w:ascii="Times New Roman" w:hAnsi="Times New Roman" w:cs="Times New Roman"/>
          <w:sz w:val="28"/>
          <w:szCs w:val="28"/>
        </w:rPr>
        <w:t>емонстрируется слайд №10)</w:t>
      </w:r>
    </w:p>
    <w:p w:rsidR="006F5789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45C20">
        <w:rPr>
          <w:rFonts w:ascii="Times New Roman" w:hAnsi="Times New Roman" w:cs="Times New Roman"/>
          <w:b/>
          <w:bCs/>
          <w:sz w:val="28"/>
          <w:szCs w:val="28"/>
        </w:rPr>
        <w:t>Педагог:</w:t>
      </w:r>
    </w:p>
    <w:p w:rsidR="006F5789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945C20">
        <w:rPr>
          <w:rFonts w:ascii="Times New Roman" w:hAnsi="Times New Roman" w:cs="Times New Roman"/>
          <w:sz w:val="28"/>
          <w:szCs w:val="28"/>
        </w:rPr>
        <w:t xml:space="preserve">Осенью 1941 года </w:t>
      </w:r>
      <w:r>
        <w:rPr>
          <w:rFonts w:ascii="Times New Roman" w:hAnsi="Times New Roman" w:cs="Times New Roman"/>
          <w:sz w:val="28"/>
          <w:szCs w:val="28"/>
        </w:rPr>
        <w:t>враги</w:t>
      </w:r>
      <w:r w:rsidRPr="00945C20">
        <w:rPr>
          <w:rFonts w:ascii="Times New Roman" w:hAnsi="Times New Roman" w:cs="Times New Roman"/>
          <w:sz w:val="28"/>
          <w:szCs w:val="28"/>
        </w:rPr>
        <w:t xml:space="preserve"> так близко подошли к Ленинграду, что могли спокойно п</w:t>
      </w:r>
      <w:r>
        <w:rPr>
          <w:rFonts w:ascii="Times New Roman" w:hAnsi="Times New Roman" w:cs="Times New Roman"/>
          <w:sz w:val="28"/>
          <w:szCs w:val="28"/>
        </w:rPr>
        <w:t>росматривать улицы и проспекты из</w:t>
      </w:r>
      <w:r w:rsidRPr="00945C20">
        <w:rPr>
          <w:rFonts w:ascii="Times New Roman" w:hAnsi="Times New Roman" w:cs="Times New Roman"/>
          <w:sz w:val="28"/>
          <w:szCs w:val="28"/>
        </w:rPr>
        <w:t xml:space="preserve"> бинокля. И не тольк</w:t>
      </w:r>
      <w:r>
        <w:rPr>
          <w:rFonts w:ascii="Times New Roman" w:hAnsi="Times New Roman" w:cs="Times New Roman"/>
          <w:sz w:val="28"/>
          <w:szCs w:val="28"/>
        </w:rPr>
        <w:t>о просматривать, но и стрелять.</w:t>
      </w:r>
    </w:p>
    <w:p w:rsidR="006F5789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Дети, красной полосой на карте обозначили положение вражеских войск. Что вам напоминает эта граница? </w:t>
      </w:r>
      <w:r w:rsidRPr="00682E83">
        <w:rPr>
          <w:rFonts w:ascii="Times New Roman" w:hAnsi="Times New Roman" w:cs="Times New Roman"/>
          <w:i/>
          <w:iCs/>
          <w:sz w:val="28"/>
          <w:szCs w:val="28"/>
        </w:rPr>
        <w:t>(ответы детей)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2E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Правильно, круг. Так и говорили: «К</w:t>
      </w:r>
      <w:r w:rsidRPr="00945C20">
        <w:rPr>
          <w:rFonts w:ascii="Times New Roman" w:hAnsi="Times New Roman" w:cs="Times New Roman"/>
          <w:sz w:val="28"/>
          <w:szCs w:val="28"/>
        </w:rPr>
        <w:t xml:space="preserve">ольцо вокруг города сомкнулось». </w:t>
      </w:r>
      <w:r>
        <w:rPr>
          <w:rFonts w:ascii="Times New Roman" w:hAnsi="Times New Roman" w:cs="Times New Roman"/>
          <w:sz w:val="28"/>
          <w:szCs w:val="28"/>
        </w:rPr>
        <w:t xml:space="preserve">Это «кольцо» </w:t>
      </w:r>
      <w:r w:rsidRPr="00945C20">
        <w:rPr>
          <w:rFonts w:ascii="Times New Roman" w:hAnsi="Times New Roman" w:cs="Times New Roman"/>
          <w:sz w:val="28"/>
          <w:szCs w:val="28"/>
        </w:rPr>
        <w:t>называли блокадой. Все дороги, ведущие к Ленинграду, были перерезаны, осталась одна – по Ладожскому озеру.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45C20">
        <w:rPr>
          <w:rFonts w:ascii="Times New Roman" w:hAnsi="Times New Roman" w:cs="Times New Roman"/>
          <w:sz w:val="28"/>
          <w:szCs w:val="28"/>
        </w:rPr>
        <w:t>Встаньте, во</w:t>
      </w:r>
      <w:r>
        <w:rPr>
          <w:rFonts w:ascii="Times New Roman" w:hAnsi="Times New Roman" w:cs="Times New Roman"/>
          <w:sz w:val="28"/>
          <w:szCs w:val="28"/>
        </w:rPr>
        <w:t>зьмитесь крепко-крепко за руки и</w:t>
      </w:r>
      <w:r w:rsidRPr="00945C20">
        <w:rPr>
          <w:rFonts w:ascii="Times New Roman" w:hAnsi="Times New Roman" w:cs="Times New Roman"/>
          <w:sz w:val="28"/>
          <w:szCs w:val="28"/>
        </w:rPr>
        <w:t xml:space="preserve"> сдела</w:t>
      </w:r>
      <w:r>
        <w:rPr>
          <w:rFonts w:ascii="Times New Roman" w:hAnsi="Times New Roman" w:cs="Times New Roman"/>
          <w:sz w:val="28"/>
          <w:szCs w:val="28"/>
        </w:rPr>
        <w:t>йте круг. В</w:t>
      </w:r>
      <w:r w:rsidRPr="00945C20">
        <w:rPr>
          <w:rFonts w:ascii="Times New Roman" w:hAnsi="Times New Roman" w:cs="Times New Roman"/>
          <w:sz w:val="28"/>
          <w:szCs w:val="28"/>
        </w:rPr>
        <w:t>от так и город со всех сторон был окружен немецко-фашистскими захватчиками.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- 900 страшных дней длилась блокада.</w:t>
      </w:r>
      <w:r w:rsidRPr="00945C20">
        <w:rPr>
          <w:rFonts w:ascii="Times New Roman" w:hAnsi="Times New Roman" w:cs="Times New Roman"/>
          <w:sz w:val="28"/>
          <w:szCs w:val="28"/>
        </w:rPr>
        <w:t xml:space="preserve"> Каждую ночь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945C20">
        <w:rPr>
          <w:rFonts w:ascii="Times New Roman" w:hAnsi="Times New Roman" w:cs="Times New Roman"/>
          <w:sz w:val="28"/>
          <w:szCs w:val="28"/>
        </w:rPr>
        <w:t xml:space="preserve"> гул самолетов, разрывы бомб. Очень рано начались морозы. Всю зиму в домах не было отопления, воды и света, немцы разбомбили все базы с продуктами. </w:t>
      </w:r>
      <w:r>
        <w:rPr>
          <w:rFonts w:ascii="Times New Roman" w:hAnsi="Times New Roman" w:cs="Times New Roman"/>
          <w:sz w:val="28"/>
          <w:szCs w:val="28"/>
        </w:rPr>
        <w:t>Поэтому люди очень голодали.</w:t>
      </w:r>
    </w:p>
    <w:p w:rsidR="006F5789" w:rsidRPr="00457F36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Жителям выдавали очень маленькие кусочки хлеба. </w:t>
      </w:r>
      <w:r w:rsidRPr="00457F36">
        <w:rPr>
          <w:rFonts w:ascii="Times New Roman" w:hAnsi="Times New Roman" w:cs="Times New Roman"/>
          <w:i/>
          <w:iCs/>
          <w:sz w:val="28"/>
          <w:szCs w:val="28"/>
        </w:rPr>
        <w:t>(Педагог показывает кусочек хлеба детям).</w:t>
      </w:r>
      <w:r>
        <w:rPr>
          <w:rFonts w:ascii="Times New Roman" w:hAnsi="Times New Roman" w:cs="Times New Roman"/>
          <w:sz w:val="28"/>
          <w:szCs w:val="28"/>
        </w:rPr>
        <w:t xml:space="preserve"> И это была еда на весь день.</w:t>
      </w:r>
    </w:p>
    <w:p w:rsidR="006F5789" w:rsidRPr="00457F36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</w:t>
      </w:r>
      <w:r w:rsidRPr="00457F36">
        <w:rPr>
          <w:rFonts w:ascii="Times New Roman" w:hAnsi="Times New Roman" w:cs="Times New Roman"/>
          <w:sz w:val="28"/>
          <w:szCs w:val="28"/>
        </w:rPr>
        <w:t>емонстрируется слайд №11)</w:t>
      </w:r>
    </w:p>
    <w:p w:rsidR="006F5789" w:rsidRPr="001D2AF5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D2AF5">
        <w:rPr>
          <w:rFonts w:ascii="Times New Roman" w:hAnsi="Times New Roman" w:cs="Times New Roman"/>
          <w:i/>
          <w:iCs/>
          <w:sz w:val="28"/>
          <w:szCs w:val="28"/>
        </w:rPr>
        <w:t>Стих О. Берггольц: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sz w:val="28"/>
          <w:szCs w:val="28"/>
        </w:rPr>
        <w:t>Сто двадцать пять блокадных грамм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sz w:val="28"/>
          <w:szCs w:val="28"/>
        </w:rPr>
        <w:t>С огнем и кровью пополам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sz w:val="28"/>
          <w:szCs w:val="28"/>
        </w:rPr>
        <w:t>И все, больше ничто – только кусочек хлеба и вода,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sz w:val="28"/>
          <w:szCs w:val="28"/>
        </w:rPr>
        <w:t>За которой ходили на Неву.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sz w:val="28"/>
          <w:szCs w:val="28"/>
        </w:rPr>
        <w:t>Из последних сил везли домой,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sz w:val="28"/>
          <w:szCs w:val="28"/>
        </w:rPr>
        <w:t>Ведь там ждали те, кто уже не мог ходить.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F5789" w:rsidRPr="00457F36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</w:t>
      </w:r>
      <w:r w:rsidRPr="00457F36">
        <w:rPr>
          <w:rFonts w:ascii="Times New Roman" w:hAnsi="Times New Roman" w:cs="Times New Roman"/>
          <w:sz w:val="28"/>
          <w:szCs w:val="28"/>
        </w:rPr>
        <w:t>емонстрируется слайд №12)</w:t>
      </w:r>
    </w:p>
    <w:p w:rsidR="006F5789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45C20">
        <w:rPr>
          <w:rFonts w:ascii="Times New Roman" w:hAnsi="Times New Roman" w:cs="Times New Roman"/>
          <w:b/>
          <w:bCs/>
          <w:sz w:val="28"/>
          <w:szCs w:val="28"/>
        </w:rPr>
        <w:t>Педагог: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945C20">
        <w:rPr>
          <w:rFonts w:ascii="Times New Roman" w:hAnsi="Times New Roman" w:cs="Times New Roman"/>
          <w:sz w:val="28"/>
          <w:szCs w:val="28"/>
        </w:rPr>
        <w:t xml:space="preserve">Город погрузился в тишину, темноту, холод и голод. И только звук метронома возвещал жителям о том, что город жив, будет жить, не сдался врагу.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45C20">
        <w:rPr>
          <w:rFonts w:ascii="Times New Roman" w:hAnsi="Times New Roman" w:cs="Times New Roman"/>
          <w:sz w:val="28"/>
          <w:szCs w:val="28"/>
        </w:rPr>
        <w:t xml:space="preserve"> тяжелее всех пришлось маленьким детям.</w:t>
      </w:r>
    </w:p>
    <w:p w:rsidR="006F5789" w:rsidRPr="00457F36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</w:t>
      </w:r>
      <w:r w:rsidRPr="00457F36">
        <w:rPr>
          <w:rFonts w:ascii="Times New Roman" w:hAnsi="Times New Roman" w:cs="Times New Roman"/>
          <w:sz w:val="28"/>
          <w:szCs w:val="28"/>
        </w:rPr>
        <w:t>емонстрируется слайд №13)</w:t>
      </w:r>
    </w:p>
    <w:p w:rsidR="006F5789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45C20">
        <w:rPr>
          <w:rFonts w:ascii="Times New Roman" w:hAnsi="Times New Roman" w:cs="Times New Roman"/>
          <w:b/>
          <w:bCs/>
          <w:sz w:val="28"/>
          <w:szCs w:val="28"/>
        </w:rPr>
        <w:t>Педагог:</w:t>
      </w:r>
    </w:p>
    <w:p w:rsidR="006F5789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945C20">
        <w:rPr>
          <w:rFonts w:ascii="Times New Roman" w:hAnsi="Times New Roman" w:cs="Times New Roman"/>
          <w:sz w:val="28"/>
          <w:szCs w:val="28"/>
        </w:rPr>
        <w:t xml:space="preserve">Что вы можете рассказать о жизни детей? </w:t>
      </w:r>
      <w:r w:rsidRPr="00E1787F">
        <w:rPr>
          <w:rFonts w:ascii="Times New Roman" w:hAnsi="Times New Roman" w:cs="Times New Roman"/>
          <w:i/>
          <w:iCs/>
          <w:sz w:val="28"/>
          <w:szCs w:val="28"/>
        </w:rPr>
        <w:t>(ответы детей)</w:t>
      </w:r>
    </w:p>
    <w:p w:rsidR="006F5789" w:rsidRPr="00E1787F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45C20">
        <w:rPr>
          <w:rFonts w:ascii="Times New Roman" w:hAnsi="Times New Roman" w:cs="Times New Roman"/>
          <w:sz w:val="28"/>
          <w:szCs w:val="28"/>
        </w:rPr>
        <w:t>Более 400 тысяч детей о</w:t>
      </w:r>
      <w:r>
        <w:rPr>
          <w:rFonts w:ascii="Times New Roman" w:hAnsi="Times New Roman" w:cs="Times New Roman"/>
          <w:sz w:val="28"/>
          <w:szCs w:val="28"/>
        </w:rPr>
        <w:t xml:space="preserve">стались в осажденном Ленинграде. Голодные, замерзающие, </w:t>
      </w:r>
      <w:r w:rsidRPr="00945C20">
        <w:rPr>
          <w:rFonts w:ascii="Times New Roman" w:hAnsi="Times New Roman" w:cs="Times New Roman"/>
          <w:sz w:val="28"/>
          <w:szCs w:val="28"/>
        </w:rPr>
        <w:t xml:space="preserve">они </w:t>
      </w:r>
      <w:r>
        <w:rPr>
          <w:rFonts w:ascii="Times New Roman" w:hAnsi="Times New Roman" w:cs="Times New Roman"/>
          <w:sz w:val="28"/>
          <w:szCs w:val="28"/>
        </w:rPr>
        <w:t xml:space="preserve">находили в себе силы учиться. </w:t>
      </w:r>
      <w:r w:rsidRPr="00E1787F">
        <w:rPr>
          <w:rFonts w:ascii="Times New Roman" w:hAnsi="Times New Roman" w:cs="Times New Roman"/>
          <w:i/>
          <w:iCs/>
          <w:sz w:val="28"/>
          <w:szCs w:val="28"/>
        </w:rPr>
        <w:t>(Педагог показывает чернила и ручку с перьями)</w:t>
      </w:r>
    </w:p>
    <w:p w:rsidR="006F5789" w:rsidRPr="00E1787F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</w:t>
      </w:r>
      <w:r w:rsidRPr="00E1787F">
        <w:rPr>
          <w:rFonts w:ascii="Times New Roman" w:hAnsi="Times New Roman" w:cs="Times New Roman"/>
          <w:sz w:val="28"/>
          <w:szCs w:val="28"/>
        </w:rPr>
        <w:t xml:space="preserve">емонстрируется слайд №14) </w:t>
      </w:r>
    </w:p>
    <w:p w:rsidR="006F5789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45C20">
        <w:rPr>
          <w:rFonts w:ascii="Times New Roman" w:hAnsi="Times New Roman" w:cs="Times New Roman"/>
          <w:b/>
          <w:bCs/>
          <w:sz w:val="28"/>
          <w:szCs w:val="28"/>
        </w:rPr>
        <w:t>Педагог:</w:t>
      </w:r>
    </w:p>
    <w:p w:rsidR="006F5789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945C20">
        <w:rPr>
          <w:rFonts w:ascii="Times New Roman" w:hAnsi="Times New Roman" w:cs="Times New Roman"/>
          <w:sz w:val="28"/>
          <w:szCs w:val="28"/>
        </w:rPr>
        <w:t>Эту девочку звали Таня Савичева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45C20">
        <w:rPr>
          <w:rFonts w:ascii="Times New Roman" w:hAnsi="Times New Roman" w:cs="Times New Roman"/>
          <w:sz w:val="28"/>
          <w:szCs w:val="28"/>
        </w:rPr>
        <w:t xml:space="preserve"> Была у нее большая дружная семья: мама, бабушка, братья, сестры и два дяди. Жила она очень счастливо, все её любили, ведь она была самая младшая. </w:t>
      </w:r>
      <w:r>
        <w:rPr>
          <w:rFonts w:ascii="Times New Roman" w:hAnsi="Times New Roman" w:cs="Times New Roman"/>
          <w:sz w:val="28"/>
          <w:szCs w:val="28"/>
        </w:rPr>
        <w:t>Счастье закончилось, когда началась война.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Это дневник девочки, в который она записывала, когда </w:t>
      </w:r>
      <w:r w:rsidRPr="00945C20">
        <w:rPr>
          <w:rFonts w:ascii="Times New Roman" w:hAnsi="Times New Roman" w:cs="Times New Roman"/>
          <w:sz w:val="28"/>
          <w:szCs w:val="28"/>
        </w:rPr>
        <w:t>от голода и хо</w:t>
      </w:r>
      <w:r>
        <w:rPr>
          <w:rFonts w:ascii="Times New Roman" w:hAnsi="Times New Roman" w:cs="Times New Roman"/>
          <w:sz w:val="28"/>
          <w:szCs w:val="28"/>
        </w:rPr>
        <w:t>лода умерли все её родственники. О</w:t>
      </w:r>
      <w:r w:rsidRPr="00945C20">
        <w:rPr>
          <w:rFonts w:ascii="Times New Roman" w:hAnsi="Times New Roman" w:cs="Times New Roman"/>
          <w:sz w:val="28"/>
          <w:szCs w:val="28"/>
        </w:rPr>
        <w:t>сталась о</w:t>
      </w:r>
      <w:r>
        <w:rPr>
          <w:rFonts w:ascii="Times New Roman" w:hAnsi="Times New Roman" w:cs="Times New Roman"/>
          <w:sz w:val="28"/>
          <w:szCs w:val="28"/>
        </w:rPr>
        <w:t>дна о</w:t>
      </w:r>
      <w:r w:rsidRPr="00945C20">
        <w:rPr>
          <w:rFonts w:ascii="Times New Roman" w:hAnsi="Times New Roman" w:cs="Times New Roman"/>
          <w:sz w:val="28"/>
          <w:szCs w:val="28"/>
        </w:rPr>
        <w:t xml:space="preserve">на. Но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945C20">
        <w:rPr>
          <w:rFonts w:ascii="Times New Roman" w:hAnsi="Times New Roman" w:cs="Times New Roman"/>
          <w:sz w:val="28"/>
          <w:szCs w:val="28"/>
        </w:rPr>
        <w:t>она не выжила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45C20">
        <w:rPr>
          <w:rFonts w:ascii="Times New Roman" w:hAnsi="Times New Roman" w:cs="Times New Roman"/>
          <w:sz w:val="28"/>
          <w:szCs w:val="28"/>
        </w:rPr>
        <w:t xml:space="preserve"> А сколько таких же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45C20">
        <w:rPr>
          <w:rFonts w:ascii="Times New Roman" w:hAnsi="Times New Roman" w:cs="Times New Roman"/>
          <w:sz w:val="28"/>
          <w:szCs w:val="28"/>
        </w:rPr>
        <w:t xml:space="preserve"> как Таня детей</w:t>
      </w:r>
      <w:r>
        <w:rPr>
          <w:rFonts w:ascii="Times New Roman" w:hAnsi="Times New Roman" w:cs="Times New Roman"/>
          <w:sz w:val="28"/>
          <w:szCs w:val="28"/>
        </w:rPr>
        <w:t>, погибло в эти тяжелые дни!</w:t>
      </w:r>
      <w:r w:rsidRPr="00945C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5789" w:rsidRPr="00E1787F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</w:t>
      </w:r>
      <w:r w:rsidRPr="00E1787F">
        <w:rPr>
          <w:rFonts w:ascii="Times New Roman" w:hAnsi="Times New Roman" w:cs="Times New Roman"/>
          <w:sz w:val="28"/>
          <w:szCs w:val="28"/>
        </w:rPr>
        <w:t xml:space="preserve">емонстрируется слайд №15) </w:t>
      </w:r>
    </w:p>
    <w:p w:rsidR="006F5789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45C20">
        <w:rPr>
          <w:rFonts w:ascii="Times New Roman" w:hAnsi="Times New Roman" w:cs="Times New Roman"/>
          <w:b/>
          <w:bCs/>
          <w:sz w:val="28"/>
          <w:szCs w:val="28"/>
        </w:rPr>
        <w:t>Педагог: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945C20">
        <w:rPr>
          <w:rFonts w:ascii="Times New Roman" w:hAnsi="Times New Roman" w:cs="Times New Roman"/>
          <w:sz w:val="28"/>
          <w:szCs w:val="28"/>
        </w:rPr>
        <w:t xml:space="preserve">Заводы не прекращали свою работу, на войну ушли отцы и сыновья, а </w:t>
      </w:r>
      <w:r>
        <w:rPr>
          <w:rFonts w:ascii="Times New Roman" w:hAnsi="Times New Roman" w:cs="Times New Roman"/>
          <w:sz w:val="28"/>
          <w:szCs w:val="28"/>
        </w:rPr>
        <w:t>кто же занял их место?</w:t>
      </w:r>
      <w:r w:rsidRPr="00945C20">
        <w:rPr>
          <w:rFonts w:ascii="Times New Roman" w:hAnsi="Times New Roman" w:cs="Times New Roman"/>
          <w:sz w:val="28"/>
          <w:szCs w:val="28"/>
        </w:rPr>
        <w:t xml:space="preserve"> </w:t>
      </w:r>
      <w:r w:rsidRPr="00E1787F">
        <w:rPr>
          <w:rFonts w:ascii="Times New Roman" w:hAnsi="Times New Roman" w:cs="Times New Roman"/>
          <w:i/>
          <w:iCs/>
          <w:sz w:val="28"/>
          <w:szCs w:val="28"/>
        </w:rPr>
        <w:t>(ответы детей)</w:t>
      </w:r>
    </w:p>
    <w:p w:rsidR="006F5789" w:rsidRPr="00E1787F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</w:t>
      </w:r>
      <w:r w:rsidRPr="00E1787F">
        <w:rPr>
          <w:rFonts w:ascii="Times New Roman" w:hAnsi="Times New Roman" w:cs="Times New Roman"/>
          <w:sz w:val="28"/>
          <w:szCs w:val="28"/>
        </w:rPr>
        <w:t>емонстрируется слайд №16)</w:t>
      </w:r>
    </w:p>
    <w:p w:rsidR="006F5789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45C20">
        <w:rPr>
          <w:rFonts w:ascii="Times New Roman" w:hAnsi="Times New Roman" w:cs="Times New Roman"/>
          <w:b/>
          <w:bCs/>
          <w:sz w:val="28"/>
          <w:szCs w:val="28"/>
        </w:rPr>
        <w:t>Педагог: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945C20">
        <w:rPr>
          <w:rFonts w:ascii="Times New Roman" w:hAnsi="Times New Roman" w:cs="Times New Roman"/>
          <w:sz w:val="28"/>
          <w:szCs w:val="28"/>
        </w:rPr>
        <w:t>Работало радио: передавали новости с фронта, музыку, стихи. Часто артист или диктор терял сознание от голода, но передачи не прекращали, ведь это была единственная связь со страной.</w:t>
      </w:r>
    </w:p>
    <w:p w:rsidR="006F5789" w:rsidRPr="00E1787F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</w:t>
      </w:r>
      <w:r w:rsidRPr="00E1787F">
        <w:rPr>
          <w:rFonts w:ascii="Times New Roman" w:hAnsi="Times New Roman" w:cs="Times New Roman"/>
          <w:sz w:val="28"/>
          <w:szCs w:val="28"/>
        </w:rPr>
        <w:t xml:space="preserve">емонстрируется слайд №17) </w:t>
      </w:r>
    </w:p>
    <w:p w:rsidR="006F5789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45C20">
        <w:rPr>
          <w:rFonts w:ascii="Times New Roman" w:hAnsi="Times New Roman" w:cs="Times New Roman"/>
          <w:b/>
          <w:bCs/>
          <w:sz w:val="28"/>
          <w:szCs w:val="28"/>
        </w:rPr>
        <w:t>Педагог:</w:t>
      </w:r>
    </w:p>
    <w:p w:rsidR="006F5789" w:rsidRPr="00945C20" w:rsidRDefault="006F5789" w:rsidP="001D2AF5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945C20">
        <w:rPr>
          <w:rFonts w:ascii="Times New Roman" w:hAnsi="Times New Roman" w:cs="Times New Roman"/>
          <w:sz w:val="28"/>
          <w:szCs w:val="28"/>
        </w:rPr>
        <w:t xml:space="preserve">Страна не забыла Ленинград. По </w:t>
      </w:r>
      <w:r>
        <w:rPr>
          <w:rFonts w:ascii="Times New Roman" w:hAnsi="Times New Roman" w:cs="Times New Roman"/>
          <w:sz w:val="28"/>
          <w:szCs w:val="28"/>
        </w:rPr>
        <w:t xml:space="preserve">замерзшему </w:t>
      </w:r>
      <w:r w:rsidRPr="00945C20">
        <w:rPr>
          <w:rFonts w:ascii="Times New Roman" w:hAnsi="Times New Roman" w:cs="Times New Roman"/>
          <w:sz w:val="28"/>
          <w:szCs w:val="28"/>
        </w:rPr>
        <w:t xml:space="preserve">Ладожскому озеру была </w:t>
      </w:r>
      <w:r>
        <w:rPr>
          <w:rFonts w:ascii="Times New Roman" w:hAnsi="Times New Roman" w:cs="Times New Roman"/>
          <w:sz w:val="28"/>
          <w:szCs w:val="28"/>
        </w:rPr>
        <w:t>проложена дорога, названная л</w:t>
      </w:r>
      <w:r w:rsidRPr="00945C20">
        <w:rPr>
          <w:rFonts w:ascii="Times New Roman" w:hAnsi="Times New Roman" w:cs="Times New Roman"/>
          <w:sz w:val="28"/>
          <w:szCs w:val="28"/>
        </w:rPr>
        <w:t>енинградцами «Дорога жизни». По ней</w:t>
      </w:r>
      <w:r>
        <w:rPr>
          <w:rFonts w:ascii="Times New Roman" w:hAnsi="Times New Roman" w:cs="Times New Roman"/>
          <w:sz w:val="28"/>
          <w:szCs w:val="28"/>
        </w:rPr>
        <w:t>, под огнем противника при</w:t>
      </w:r>
      <w:r w:rsidRPr="00945C20">
        <w:rPr>
          <w:rFonts w:ascii="Times New Roman" w:hAnsi="Times New Roman" w:cs="Times New Roman"/>
          <w:sz w:val="28"/>
          <w:szCs w:val="28"/>
        </w:rPr>
        <w:t xml:space="preserve">возили хлеб в город, а обратно </w:t>
      </w:r>
      <w:r>
        <w:rPr>
          <w:rFonts w:ascii="Times New Roman" w:hAnsi="Times New Roman" w:cs="Times New Roman"/>
          <w:sz w:val="28"/>
          <w:szCs w:val="28"/>
        </w:rPr>
        <w:t>увозили</w:t>
      </w:r>
      <w:r w:rsidRPr="00945C20">
        <w:rPr>
          <w:rFonts w:ascii="Times New Roman" w:hAnsi="Times New Roman" w:cs="Times New Roman"/>
          <w:sz w:val="28"/>
          <w:szCs w:val="28"/>
        </w:rPr>
        <w:t xml:space="preserve"> стариков, детей и раненых.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b/>
          <w:bCs/>
          <w:sz w:val="28"/>
          <w:szCs w:val="28"/>
        </w:rPr>
        <w:t>Ребенок: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sz w:val="28"/>
          <w:szCs w:val="28"/>
        </w:rPr>
        <w:t>Дорогой жизни шел к нам хлеб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sz w:val="28"/>
          <w:szCs w:val="28"/>
        </w:rPr>
        <w:t>Дорогой жизни многих к многим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sz w:val="28"/>
          <w:szCs w:val="28"/>
        </w:rPr>
        <w:t>Еще не знают на земле</w:t>
      </w:r>
    </w:p>
    <w:p w:rsidR="006F5789" w:rsidRPr="00945C20" w:rsidRDefault="006F5789" w:rsidP="001D2AF5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sz w:val="28"/>
          <w:szCs w:val="28"/>
        </w:rPr>
        <w:t>Страшней и радостней дороги</w:t>
      </w:r>
      <w:r>
        <w:rPr>
          <w:rFonts w:ascii="Times New Roman" w:hAnsi="Times New Roman" w:cs="Times New Roman"/>
          <w:sz w:val="28"/>
          <w:szCs w:val="28"/>
        </w:rPr>
        <w:t>. (О. Берггольц)</w:t>
      </w:r>
    </w:p>
    <w:p w:rsidR="006F5789" w:rsidRPr="001D2AF5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</w:t>
      </w:r>
      <w:r w:rsidRPr="001D2AF5">
        <w:rPr>
          <w:rFonts w:ascii="Times New Roman" w:hAnsi="Times New Roman" w:cs="Times New Roman"/>
          <w:sz w:val="28"/>
          <w:szCs w:val="28"/>
        </w:rPr>
        <w:t>емонстрируется слайд №18)</w:t>
      </w:r>
    </w:p>
    <w:p w:rsidR="006F5789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45C20">
        <w:rPr>
          <w:rFonts w:ascii="Times New Roman" w:hAnsi="Times New Roman" w:cs="Times New Roman"/>
          <w:b/>
          <w:bCs/>
          <w:sz w:val="28"/>
          <w:szCs w:val="28"/>
        </w:rPr>
        <w:t>Педагог: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945C20">
        <w:rPr>
          <w:rFonts w:ascii="Times New Roman" w:hAnsi="Times New Roman" w:cs="Times New Roman"/>
          <w:sz w:val="28"/>
          <w:szCs w:val="28"/>
        </w:rPr>
        <w:t>18 января 1944 года блокада была прорвана, а через девять дней – 27 января Ленинград был полностью освобожден.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b/>
          <w:bCs/>
          <w:sz w:val="28"/>
          <w:szCs w:val="28"/>
        </w:rPr>
        <w:t>Ребенок: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sz w:val="28"/>
          <w:szCs w:val="28"/>
        </w:rPr>
        <w:t>В блокадные дни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sz w:val="28"/>
          <w:szCs w:val="28"/>
        </w:rPr>
        <w:t>Под обстрелом, в снегу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sz w:val="28"/>
          <w:szCs w:val="28"/>
        </w:rPr>
        <w:t xml:space="preserve">Не сдался, не сдался </w:t>
      </w:r>
    </w:p>
    <w:p w:rsidR="006F5789" w:rsidRPr="00945C20" w:rsidRDefault="006F5789" w:rsidP="001D2AF5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945C20">
        <w:rPr>
          <w:rFonts w:ascii="Times New Roman" w:hAnsi="Times New Roman" w:cs="Times New Roman"/>
          <w:sz w:val="28"/>
          <w:szCs w:val="28"/>
        </w:rPr>
        <w:t>ород врагу</w:t>
      </w:r>
      <w:r>
        <w:rPr>
          <w:rFonts w:ascii="Times New Roman" w:hAnsi="Times New Roman" w:cs="Times New Roman"/>
          <w:sz w:val="28"/>
          <w:szCs w:val="28"/>
        </w:rPr>
        <w:t>. (А. Королев)</w:t>
      </w:r>
    </w:p>
    <w:p w:rsidR="006F5789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45C20">
        <w:rPr>
          <w:rFonts w:ascii="Times New Roman" w:hAnsi="Times New Roman" w:cs="Times New Roman"/>
          <w:b/>
          <w:bCs/>
          <w:sz w:val="28"/>
          <w:szCs w:val="28"/>
        </w:rPr>
        <w:t>Педагог: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945C20">
        <w:rPr>
          <w:rFonts w:ascii="Times New Roman" w:hAnsi="Times New Roman" w:cs="Times New Roman"/>
          <w:sz w:val="28"/>
          <w:szCs w:val="28"/>
        </w:rPr>
        <w:t>А сейчас встанем, возьмёмся крепко-крепко за руки, и разорвем кольцо блокады.</w:t>
      </w:r>
    </w:p>
    <w:p w:rsidR="006F5789" w:rsidRPr="001D2AF5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</w:t>
      </w:r>
      <w:r w:rsidRPr="001D2AF5">
        <w:rPr>
          <w:rFonts w:ascii="Times New Roman" w:hAnsi="Times New Roman" w:cs="Times New Roman"/>
          <w:sz w:val="28"/>
          <w:szCs w:val="28"/>
        </w:rPr>
        <w:t>емонстрируется слайд №19)</w:t>
      </w:r>
    </w:p>
    <w:p w:rsidR="006F5789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45C20">
        <w:rPr>
          <w:rFonts w:ascii="Times New Roman" w:hAnsi="Times New Roman" w:cs="Times New Roman"/>
          <w:b/>
          <w:bCs/>
          <w:sz w:val="28"/>
          <w:szCs w:val="28"/>
        </w:rPr>
        <w:t>Педагог: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945C20">
        <w:rPr>
          <w:rFonts w:ascii="Times New Roman" w:hAnsi="Times New Roman" w:cs="Times New Roman"/>
          <w:sz w:val="28"/>
          <w:szCs w:val="28"/>
        </w:rPr>
        <w:t>На месте, где было прорвано кольца блокады, сейчас установлен памятник «Разорванное кольца блокады».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b/>
          <w:bCs/>
          <w:sz w:val="28"/>
          <w:szCs w:val="28"/>
        </w:rPr>
        <w:t>Ребенок</w:t>
      </w:r>
      <w:r w:rsidRPr="001D2AF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: </w:t>
      </w:r>
      <w:r w:rsidRPr="001D2AF5">
        <w:rPr>
          <w:rFonts w:ascii="Times New Roman" w:hAnsi="Times New Roman" w:cs="Times New Roman"/>
          <w:i/>
          <w:iCs/>
          <w:sz w:val="28"/>
          <w:szCs w:val="28"/>
        </w:rPr>
        <w:t>(читает стихотворение «Ленинградское кольцо» С.Маршака)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sz w:val="28"/>
          <w:szCs w:val="28"/>
        </w:rPr>
        <w:t>Враги кричали: «Нет конца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sz w:val="28"/>
          <w:szCs w:val="28"/>
        </w:rPr>
        <w:t>У ленинградского кольца!»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sz w:val="28"/>
          <w:szCs w:val="28"/>
        </w:rPr>
        <w:t>Мечом рассек его боец –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sz w:val="28"/>
          <w:szCs w:val="28"/>
        </w:rPr>
        <w:t>И вот кольцу пришел конец.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sz w:val="28"/>
          <w:szCs w:val="28"/>
        </w:rPr>
        <w:t>Я прохожу по улицам твоим,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sz w:val="28"/>
          <w:szCs w:val="28"/>
        </w:rPr>
        <w:t>Где каждый камень – памятник героям!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sz w:val="28"/>
          <w:szCs w:val="28"/>
        </w:rPr>
        <w:t>Вот на фасаде надпись: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sz w:val="28"/>
          <w:szCs w:val="28"/>
        </w:rPr>
        <w:t>«Отстоим»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sz w:val="28"/>
          <w:szCs w:val="28"/>
        </w:rPr>
        <w:t>А сверху «р» добавлено:</w:t>
      </w:r>
    </w:p>
    <w:p w:rsidR="006F5789" w:rsidRPr="00945C20" w:rsidRDefault="006F5789" w:rsidP="001D2AF5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sz w:val="28"/>
          <w:szCs w:val="28"/>
        </w:rPr>
        <w:t>«Отстроим»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6F5789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45C20">
        <w:rPr>
          <w:rFonts w:ascii="Times New Roman" w:hAnsi="Times New Roman" w:cs="Times New Roman"/>
          <w:b/>
          <w:bCs/>
          <w:sz w:val="28"/>
          <w:szCs w:val="28"/>
        </w:rPr>
        <w:t>Педагог: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945C20">
        <w:rPr>
          <w:rFonts w:ascii="Times New Roman" w:hAnsi="Times New Roman" w:cs="Times New Roman"/>
          <w:sz w:val="28"/>
          <w:szCs w:val="28"/>
        </w:rPr>
        <w:t>За мужество и героизм г</w:t>
      </w:r>
      <w:r>
        <w:rPr>
          <w:rFonts w:ascii="Times New Roman" w:hAnsi="Times New Roman" w:cs="Times New Roman"/>
          <w:sz w:val="28"/>
          <w:szCs w:val="28"/>
        </w:rPr>
        <w:t>ород Ленинград получил звание «города-г</w:t>
      </w:r>
      <w:r w:rsidRPr="00945C20">
        <w:rPr>
          <w:rFonts w:ascii="Times New Roman" w:hAnsi="Times New Roman" w:cs="Times New Roman"/>
          <w:sz w:val="28"/>
          <w:szCs w:val="28"/>
        </w:rPr>
        <w:t>ероя». Подвиг ленинградцев мы никогда не забудем.</w:t>
      </w:r>
    </w:p>
    <w:p w:rsidR="006F5789" w:rsidRPr="001D2AF5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</w:t>
      </w:r>
      <w:r w:rsidRPr="001D2AF5">
        <w:rPr>
          <w:rFonts w:ascii="Times New Roman" w:hAnsi="Times New Roman" w:cs="Times New Roman"/>
          <w:sz w:val="28"/>
          <w:szCs w:val="28"/>
        </w:rPr>
        <w:t>емонстрируется слайд №20)</w:t>
      </w:r>
    </w:p>
    <w:p w:rsidR="006F5789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45C20">
        <w:rPr>
          <w:rFonts w:ascii="Times New Roman" w:hAnsi="Times New Roman" w:cs="Times New Roman"/>
          <w:b/>
          <w:bCs/>
          <w:sz w:val="28"/>
          <w:szCs w:val="28"/>
        </w:rPr>
        <w:t>Педагог: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45C20">
        <w:rPr>
          <w:rFonts w:ascii="Times New Roman" w:hAnsi="Times New Roman" w:cs="Times New Roman"/>
          <w:sz w:val="28"/>
          <w:szCs w:val="28"/>
        </w:rPr>
        <w:t>На Пискаревском кладбище, где похоронены тысячи ленинградцев, погибших в годы блокады, возвышается скорбная фигура Матери-Родины. На ней гранитная стена со словами л</w:t>
      </w:r>
      <w:r>
        <w:rPr>
          <w:rFonts w:ascii="Times New Roman" w:hAnsi="Times New Roman" w:cs="Times New Roman"/>
          <w:sz w:val="28"/>
          <w:szCs w:val="28"/>
        </w:rPr>
        <w:t>енинградской поэтессы Ольги Берг</w:t>
      </w:r>
      <w:r w:rsidRPr="00945C20">
        <w:rPr>
          <w:rFonts w:ascii="Times New Roman" w:hAnsi="Times New Roman" w:cs="Times New Roman"/>
          <w:sz w:val="28"/>
          <w:szCs w:val="28"/>
        </w:rPr>
        <w:t>гольц, прожившей в Ленинграде 900 страшных дней блокады.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sz w:val="28"/>
          <w:szCs w:val="28"/>
        </w:rPr>
        <w:t>Здесь лежат Ленинградцы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sz w:val="28"/>
          <w:szCs w:val="28"/>
        </w:rPr>
        <w:t>Здесь горожане-мужчины, женщины, дети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sz w:val="28"/>
          <w:szCs w:val="28"/>
        </w:rPr>
        <w:t>Их имен благородных мы здесь перечислить не сможем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sz w:val="28"/>
          <w:szCs w:val="28"/>
        </w:rPr>
        <w:t>Так их много под вечной охраной гранита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sz w:val="28"/>
          <w:szCs w:val="28"/>
        </w:rPr>
        <w:t>Но знай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45C20">
        <w:rPr>
          <w:rFonts w:ascii="Times New Roman" w:hAnsi="Times New Roman" w:cs="Times New Roman"/>
          <w:sz w:val="28"/>
          <w:szCs w:val="28"/>
        </w:rPr>
        <w:t xml:space="preserve"> внимающий этим камням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F5789" w:rsidRPr="00945C20" w:rsidRDefault="006F5789" w:rsidP="001D2AF5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sz w:val="28"/>
          <w:szCs w:val="28"/>
        </w:rPr>
        <w:t>Никто не забыт и ничто не забыто!</w:t>
      </w:r>
    </w:p>
    <w:p w:rsidR="006F5789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45C20">
        <w:rPr>
          <w:rFonts w:ascii="Times New Roman" w:hAnsi="Times New Roman" w:cs="Times New Roman"/>
          <w:b/>
          <w:bCs/>
          <w:sz w:val="28"/>
          <w:szCs w:val="28"/>
        </w:rPr>
        <w:t>Педагог: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945C20">
        <w:rPr>
          <w:rFonts w:ascii="Times New Roman" w:hAnsi="Times New Roman" w:cs="Times New Roman"/>
          <w:sz w:val="28"/>
          <w:szCs w:val="28"/>
        </w:rPr>
        <w:t>Давайте встанем и минутой молчания почтим всех погибших.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45C20">
        <w:rPr>
          <w:rFonts w:ascii="Times New Roman" w:hAnsi="Times New Roman" w:cs="Times New Roman"/>
          <w:i/>
          <w:iCs/>
          <w:sz w:val="28"/>
          <w:szCs w:val="28"/>
        </w:rPr>
        <w:t>(</w:t>
      </w:r>
      <w:r>
        <w:rPr>
          <w:rFonts w:ascii="Times New Roman" w:hAnsi="Times New Roman" w:cs="Times New Roman"/>
          <w:i/>
          <w:iCs/>
          <w:sz w:val="28"/>
          <w:szCs w:val="28"/>
        </w:rPr>
        <w:t>минута</w:t>
      </w:r>
      <w:r w:rsidRPr="00945C20">
        <w:rPr>
          <w:rFonts w:ascii="Times New Roman" w:hAnsi="Times New Roman" w:cs="Times New Roman"/>
          <w:i/>
          <w:iCs/>
          <w:sz w:val="28"/>
          <w:szCs w:val="28"/>
        </w:rPr>
        <w:t xml:space="preserve"> молчания)</w:t>
      </w:r>
    </w:p>
    <w:p w:rsidR="006F5789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45C20">
        <w:rPr>
          <w:rFonts w:ascii="Times New Roman" w:hAnsi="Times New Roman" w:cs="Times New Roman"/>
          <w:b/>
          <w:bCs/>
          <w:sz w:val="28"/>
          <w:szCs w:val="28"/>
        </w:rPr>
        <w:t>Педагог:</w:t>
      </w:r>
    </w:p>
    <w:p w:rsidR="006F5789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945C20">
        <w:rPr>
          <w:rFonts w:ascii="Times New Roman" w:hAnsi="Times New Roman" w:cs="Times New Roman"/>
          <w:sz w:val="28"/>
          <w:szCs w:val="28"/>
        </w:rPr>
        <w:t>Сегодня 27 января – День освобождения Ленинграда от немецко-фашистских захватчиков, праздник для всех ленинградцев и для всех нас.</w:t>
      </w:r>
    </w:p>
    <w:p w:rsidR="006F5789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Дети, а как мы называем праздник, который отмечает наш народ и весь мир в день окончания самой страшной войны? </w:t>
      </w:r>
      <w:r>
        <w:rPr>
          <w:rFonts w:ascii="Times New Roman" w:hAnsi="Times New Roman" w:cs="Times New Roman"/>
          <w:i/>
          <w:iCs/>
          <w:sz w:val="28"/>
          <w:szCs w:val="28"/>
        </w:rPr>
        <w:t>(ответы детей)</w:t>
      </w:r>
    </w:p>
    <w:p w:rsidR="006F5789" w:rsidRPr="002324C4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Почему люди отмечают его со слезами на глазах? </w:t>
      </w:r>
      <w:r>
        <w:rPr>
          <w:rFonts w:ascii="Times New Roman" w:hAnsi="Times New Roman" w:cs="Times New Roman"/>
          <w:i/>
          <w:iCs/>
          <w:sz w:val="28"/>
          <w:szCs w:val="28"/>
        </w:rPr>
        <w:t>(ответы детей)</w:t>
      </w:r>
    </w:p>
    <w:p w:rsidR="006F5789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подвигах </w:t>
      </w:r>
      <w:r w:rsidRPr="00945C20">
        <w:rPr>
          <w:rFonts w:ascii="Times New Roman" w:hAnsi="Times New Roman" w:cs="Times New Roman"/>
          <w:sz w:val="28"/>
          <w:szCs w:val="28"/>
        </w:rPr>
        <w:t>стихи слагают.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sz w:val="28"/>
          <w:szCs w:val="28"/>
        </w:rPr>
        <w:t>О славе – песни создают.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sz w:val="28"/>
          <w:szCs w:val="28"/>
        </w:rPr>
        <w:t>Герои никогда не умирают</w:t>
      </w:r>
    </w:p>
    <w:p w:rsidR="006F5789" w:rsidRPr="00945C20" w:rsidRDefault="006F5789" w:rsidP="002324C4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C20">
        <w:rPr>
          <w:rFonts w:ascii="Times New Roman" w:hAnsi="Times New Roman" w:cs="Times New Roman"/>
          <w:sz w:val="28"/>
          <w:szCs w:val="28"/>
        </w:rPr>
        <w:t>Герои в нашей памяти живут!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45C20">
        <w:rPr>
          <w:rFonts w:ascii="Times New Roman" w:hAnsi="Times New Roman" w:cs="Times New Roman"/>
          <w:i/>
          <w:iCs/>
          <w:sz w:val="28"/>
          <w:szCs w:val="28"/>
        </w:rPr>
        <w:t>(Дети берут фото героев Сов</w:t>
      </w:r>
      <w:r>
        <w:rPr>
          <w:rFonts w:ascii="Times New Roman" w:hAnsi="Times New Roman" w:cs="Times New Roman"/>
          <w:i/>
          <w:iCs/>
          <w:sz w:val="28"/>
          <w:szCs w:val="28"/>
        </w:rPr>
        <w:t>етского Союза и исполняют песню</w:t>
      </w:r>
      <w:r w:rsidRPr="00945C20">
        <w:rPr>
          <w:rFonts w:ascii="Times New Roman" w:hAnsi="Times New Roman" w:cs="Times New Roman"/>
          <w:i/>
          <w:iCs/>
          <w:sz w:val="28"/>
          <w:szCs w:val="28"/>
        </w:rPr>
        <w:t xml:space="preserve"> «Я хочу</w:t>
      </w:r>
      <w:r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Pr="00945C20">
        <w:rPr>
          <w:rFonts w:ascii="Times New Roman" w:hAnsi="Times New Roman" w:cs="Times New Roman"/>
          <w:i/>
          <w:iCs/>
          <w:sz w:val="28"/>
          <w:szCs w:val="28"/>
        </w:rPr>
        <w:t xml:space="preserve"> чтобы не было больше войны»</w:t>
      </w:r>
      <w:r w:rsidRPr="002324C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муз. и сл.</w:t>
      </w:r>
      <w:r w:rsidRPr="002324C4">
        <w:rPr>
          <w:rFonts w:ascii="Times New Roman" w:hAnsi="Times New Roman" w:cs="Times New Roman"/>
          <w:i/>
          <w:iCs/>
          <w:sz w:val="28"/>
          <w:szCs w:val="28"/>
        </w:rPr>
        <w:t>  А.Петряшева</w:t>
      </w:r>
      <w:r w:rsidRPr="00945C20">
        <w:rPr>
          <w:rFonts w:ascii="Times New Roman" w:hAnsi="Times New Roman" w:cs="Times New Roman"/>
          <w:i/>
          <w:iCs/>
          <w:sz w:val="28"/>
          <w:szCs w:val="28"/>
        </w:rPr>
        <w:t>)</w:t>
      </w:r>
      <w:bookmarkStart w:id="0" w:name="_GoBack"/>
      <w:bookmarkEnd w:id="0"/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F5789" w:rsidRPr="00945C20" w:rsidRDefault="006F5789" w:rsidP="00945C20">
      <w:pPr>
        <w:tabs>
          <w:tab w:val="left" w:pos="242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6F5789" w:rsidRPr="00945C20" w:rsidSect="00770E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463418"/>
    <w:multiLevelType w:val="hybridMultilevel"/>
    <w:tmpl w:val="78EC733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03222"/>
    <w:rsid w:val="00003457"/>
    <w:rsid w:val="00017F5D"/>
    <w:rsid w:val="00027A9D"/>
    <w:rsid w:val="00033979"/>
    <w:rsid w:val="000427CC"/>
    <w:rsid w:val="0004352D"/>
    <w:rsid w:val="000564BB"/>
    <w:rsid w:val="000828E1"/>
    <w:rsid w:val="0008381A"/>
    <w:rsid w:val="000864F5"/>
    <w:rsid w:val="00086766"/>
    <w:rsid w:val="00086BC2"/>
    <w:rsid w:val="000A5D82"/>
    <w:rsid w:val="000B7030"/>
    <w:rsid w:val="000D5AF3"/>
    <w:rsid w:val="000E0013"/>
    <w:rsid w:val="000E0646"/>
    <w:rsid w:val="000F7D84"/>
    <w:rsid w:val="000F7FFD"/>
    <w:rsid w:val="00102586"/>
    <w:rsid w:val="001051F1"/>
    <w:rsid w:val="001103D2"/>
    <w:rsid w:val="00110DAD"/>
    <w:rsid w:val="001218E8"/>
    <w:rsid w:val="00124672"/>
    <w:rsid w:val="001310FA"/>
    <w:rsid w:val="001513F3"/>
    <w:rsid w:val="001565DA"/>
    <w:rsid w:val="00161FDD"/>
    <w:rsid w:val="00182D7A"/>
    <w:rsid w:val="001B28B7"/>
    <w:rsid w:val="001C031C"/>
    <w:rsid w:val="001C0F08"/>
    <w:rsid w:val="001C6FB4"/>
    <w:rsid w:val="001D2AF5"/>
    <w:rsid w:val="001F29E2"/>
    <w:rsid w:val="00204FED"/>
    <w:rsid w:val="002055F4"/>
    <w:rsid w:val="00211DB7"/>
    <w:rsid w:val="00214B36"/>
    <w:rsid w:val="00227A38"/>
    <w:rsid w:val="002324C4"/>
    <w:rsid w:val="00241C99"/>
    <w:rsid w:val="00270AB9"/>
    <w:rsid w:val="00275D48"/>
    <w:rsid w:val="00296761"/>
    <w:rsid w:val="002A73C0"/>
    <w:rsid w:val="002C22BB"/>
    <w:rsid w:val="002D3C09"/>
    <w:rsid w:val="002E1255"/>
    <w:rsid w:val="002F2B80"/>
    <w:rsid w:val="00307CAF"/>
    <w:rsid w:val="00370934"/>
    <w:rsid w:val="00380A7C"/>
    <w:rsid w:val="00384F02"/>
    <w:rsid w:val="0039712A"/>
    <w:rsid w:val="003977C1"/>
    <w:rsid w:val="003B23E8"/>
    <w:rsid w:val="003B2D25"/>
    <w:rsid w:val="003C5671"/>
    <w:rsid w:val="003F1604"/>
    <w:rsid w:val="0040486F"/>
    <w:rsid w:val="004227C5"/>
    <w:rsid w:val="004323ED"/>
    <w:rsid w:val="004341DC"/>
    <w:rsid w:val="004366D8"/>
    <w:rsid w:val="0044308C"/>
    <w:rsid w:val="0045387E"/>
    <w:rsid w:val="00456EE8"/>
    <w:rsid w:val="00457D6F"/>
    <w:rsid w:val="00457F36"/>
    <w:rsid w:val="0047237E"/>
    <w:rsid w:val="00475BFE"/>
    <w:rsid w:val="004925E4"/>
    <w:rsid w:val="00494A84"/>
    <w:rsid w:val="004A7A99"/>
    <w:rsid w:val="004B419E"/>
    <w:rsid w:val="004B6EB5"/>
    <w:rsid w:val="004C30C5"/>
    <w:rsid w:val="004D28C5"/>
    <w:rsid w:val="004E340F"/>
    <w:rsid w:val="004E3D4A"/>
    <w:rsid w:val="004E5FB8"/>
    <w:rsid w:val="004F088E"/>
    <w:rsid w:val="00512D7F"/>
    <w:rsid w:val="005153F2"/>
    <w:rsid w:val="00517227"/>
    <w:rsid w:val="00523506"/>
    <w:rsid w:val="00526C56"/>
    <w:rsid w:val="005274A3"/>
    <w:rsid w:val="005346F4"/>
    <w:rsid w:val="00534BA9"/>
    <w:rsid w:val="005436D6"/>
    <w:rsid w:val="00554D3D"/>
    <w:rsid w:val="005706F5"/>
    <w:rsid w:val="00575A83"/>
    <w:rsid w:val="00581340"/>
    <w:rsid w:val="00583098"/>
    <w:rsid w:val="005B0E01"/>
    <w:rsid w:val="005C206C"/>
    <w:rsid w:val="005E475D"/>
    <w:rsid w:val="005E556E"/>
    <w:rsid w:val="005F0881"/>
    <w:rsid w:val="005F61A3"/>
    <w:rsid w:val="00603222"/>
    <w:rsid w:val="00612746"/>
    <w:rsid w:val="0062250E"/>
    <w:rsid w:val="00645A39"/>
    <w:rsid w:val="00652B70"/>
    <w:rsid w:val="006534B8"/>
    <w:rsid w:val="00656946"/>
    <w:rsid w:val="00667900"/>
    <w:rsid w:val="00674EDB"/>
    <w:rsid w:val="00682E83"/>
    <w:rsid w:val="0068639B"/>
    <w:rsid w:val="00692AD3"/>
    <w:rsid w:val="006A5D02"/>
    <w:rsid w:val="006A629D"/>
    <w:rsid w:val="006A7763"/>
    <w:rsid w:val="006F3B7A"/>
    <w:rsid w:val="006F5789"/>
    <w:rsid w:val="006F5E1B"/>
    <w:rsid w:val="006F6DB6"/>
    <w:rsid w:val="007029D9"/>
    <w:rsid w:val="00706395"/>
    <w:rsid w:val="00706477"/>
    <w:rsid w:val="00717193"/>
    <w:rsid w:val="0072057B"/>
    <w:rsid w:val="007229DE"/>
    <w:rsid w:val="00723597"/>
    <w:rsid w:val="00735C24"/>
    <w:rsid w:val="00766F12"/>
    <w:rsid w:val="00770D0A"/>
    <w:rsid w:val="00770E37"/>
    <w:rsid w:val="00772B51"/>
    <w:rsid w:val="00777B04"/>
    <w:rsid w:val="007845BD"/>
    <w:rsid w:val="00795F4A"/>
    <w:rsid w:val="00796CBB"/>
    <w:rsid w:val="007A295A"/>
    <w:rsid w:val="007A353C"/>
    <w:rsid w:val="007B3743"/>
    <w:rsid w:val="007B7623"/>
    <w:rsid w:val="007C7F58"/>
    <w:rsid w:val="007E19F2"/>
    <w:rsid w:val="007E3030"/>
    <w:rsid w:val="007E674E"/>
    <w:rsid w:val="007E71B1"/>
    <w:rsid w:val="00804CE0"/>
    <w:rsid w:val="008118B5"/>
    <w:rsid w:val="008128E3"/>
    <w:rsid w:val="00826189"/>
    <w:rsid w:val="00827A26"/>
    <w:rsid w:val="008306AE"/>
    <w:rsid w:val="008361A3"/>
    <w:rsid w:val="00837F78"/>
    <w:rsid w:val="008706AA"/>
    <w:rsid w:val="00870989"/>
    <w:rsid w:val="00870E25"/>
    <w:rsid w:val="0089296A"/>
    <w:rsid w:val="008B2FED"/>
    <w:rsid w:val="008B5494"/>
    <w:rsid w:val="008C5101"/>
    <w:rsid w:val="008D13F4"/>
    <w:rsid w:val="008D56BF"/>
    <w:rsid w:val="008E4D18"/>
    <w:rsid w:val="008F1B45"/>
    <w:rsid w:val="00900D90"/>
    <w:rsid w:val="0090532E"/>
    <w:rsid w:val="0091681D"/>
    <w:rsid w:val="00930475"/>
    <w:rsid w:val="009456C5"/>
    <w:rsid w:val="00945C20"/>
    <w:rsid w:val="00947AE1"/>
    <w:rsid w:val="00960CB5"/>
    <w:rsid w:val="009618FC"/>
    <w:rsid w:val="009657EA"/>
    <w:rsid w:val="00970096"/>
    <w:rsid w:val="00975727"/>
    <w:rsid w:val="00977336"/>
    <w:rsid w:val="00980166"/>
    <w:rsid w:val="009947D2"/>
    <w:rsid w:val="009A74BA"/>
    <w:rsid w:val="009F0F08"/>
    <w:rsid w:val="009F6D90"/>
    <w:rsid w:val="00A04A39"/>
    <w:rsid w:val="00A06031"/>
    <w:rsid w:val="00A13E04"/>
    <w:rsid w:val="00A24BE2"/>
    <w:rsid w:val="00A265B3"/>
    <w:rsid w:val="00A26DB9"/>
    <w:rsid w:val="00A27D24"/>
    <w:rsid w:val="00A37BBE"/>
    <w:rsid w:val="00A61EE3"/>
    <w:rsid w:val="00A95328"/>
    <w:rsid w:val="00AA71AD"/>
    <w:rsid w:val="00AD4AC1"/>
    <w:rsid w:val="00AF0102"/>
    <w:rsid w:val="00B02D96"/>
    <w:rsid w:val="00B13940"/>
    <w:rsid w:val="00B15F15"/>
    <w:rsid w:val="00B20F8D"/>
    <w:rsid w:val="00B26AE7"/>
    <w:rsid w:val="00B30E8E"/>
    <w:rsid w:val="00B31F4B"/>
    <w:rsid w:val="00B41DFB"/>
    <w:rsid w:val="00B56B87"/>
    <w:rsid w:val="00B56E5E"/>
    <w:rsid w:val="00B60124"/>
    <w:rsid w:val="00B622A7"/>
    <w:rsid w:val="00B74BAC"/>
    <w:rsid w:val="00B7699A"/>
    <w:rsid w:val="00B77B46"/>
    <w:rsid w:val="00BA0D24"/>
    <w:rsid w:val="00BC5CF5"/>
    <w:rsid w:val="00BC5F4C"/>
    <w:rsid w:val="00BD0599"/>
    <w:rsid w:val="00BE5728"/>
    <w:rsid w:val="00BF301A"/>
    <w:rsid w:val="00C06768"/>
    <w:rsid w:val="00C122B5"/>
    <w:rsid w:val="00C22FE9"/>
    <w:rsid w:val="00C243D1"/>
    <w:rsid w:val="00C4469D"/>
    <w:rsid w:val="00C45D0C"/>
    <w:rsid w:val="00C46549"/>
    <w:rsid w:val="00C4666F"/>
    <w:rsid w:val="00C54600"/>
    <w:rsid w:val="00C72999"/>
    <w:rsid w:val="00CC0B5F"/>
    <w:rsid w:val="00CE51F9"/>
    <w:rsid w:val="00CE6931"/>
    <w:rsid w:val="00D023AA"/>
    <w:rsid w:val="00D11171"/>
    <w:rsid w:val="00D11BE8"/>
    <w:rsid w:val="00D34025"/>
    <w:rsid w:val="00D3792A"/>
    <w:rsid w:val="00D406AA"/>
    <w:rsid w:val="00D55354"/>
    <w:rsid w:val="00D556D3"/>
    <w:rsid w:val="00D7522D"/>
    <w:rsid w:val="00D81D1A"/>
    <w:rsid w:val="00D90E6A"/>
    <w:rsid w:val="00D96C18"/>
    <w:rsid w:val="00D971D6"/>
    <w:rsid w:val="00DA0B55"/>
    <w:rsid w:val="00DA2FA1"/>
    <w:rsid w:val="00DB385B"/>
    <w:rsid w:val="00DC335C"/>
    <w:rsid w:val="00DE29B6"/>
    <w:rsid w:val="00DE7600"/>
    <w:rsid w:val="00DF0DB0"/>
    <w:rsid w:val="00E02047"/>
    <w:rsid w:val="00E02C6C"/>
    <w:rsid w:val="00E141C2"/>
    <w:rsid w:val="00E1738C"/>
    <w:rsid w:val="00E1787F"/>
    <w:rsid w:val="00E36392"/>
    <w:rsid w:val="00E3710C"/>
    <w:rsid w:val="00E53BAB"/>
    <w:rsid w:val="00E546C2"/>
    <w:rsid w:val="00E54E94"/>
    <w:rsid w:val="00E63F51"/>
    <w:rsid w:val="00E65E80"/>
    <w:rsid w:val="00E768C4"/>
    <w:rsid w:val="00E877CF"/>
    <w:rsid w:val="00E917C2"/>
    <w:rsid w:val="00E9517B"/>
    <w:rsid w:val="00E963E2"/>
    <w:rsid w:val="00E97C85"/>
    <w:rsid w:val="00EA7E28"/>
    <w:rsid w:val="00EB1003"/>
    <w:rsid w:val="00EC0F78"/>
    <w:rsid w:val="00F07272"/>
    <w:rsid w:val="00F276FA"/>
    <w:rsid w:val="00F356DC"/>
    <w:rsid w:val="00F414D2"/>
    <w:rsid w:val="00F43BAE"/>
    <w:rsid w:val="00F44E42"/>
    <w:rsid w:val="00F654CE"/>
    <w:rsid w:val="00F65E05"/>
    <w:rsid w:val="00F65E36"/>
    <w:rsid w:val="00F7552D"/>
    <w:rsid w:val="00F97DCE"/>
    <w:rsid w:val="00FC0A06"/>
    <w:rsid w:val="00FC2001"/>
    <w:rsid w:val="00FC4856"/>
    <w:rsid w:val="00FD2BE0"/>
    <w:rsid w:val="00FD4CDC"/>
    <w:rsid w:val="00FD563F"/>
    <w:rsid w:val="00FE0C8D"/>
    <w:rsid w:val="00FE435B"/>
    <w:rsid w:val="00FE61F5"/>
    <w:rsid w:val="00FF59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C8D"/>
    <w:pPr>
      <w:spacing w:after="200" w:line="276" w:lineRule="auto"/>
    </w:pPr>
    <w:rPr>
      <w:rFonts w:cs="Calibri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E0C8D"/>
    <w:pPr>
      <w:keepNext/>
      <w:tabs>
        <w:tab w:val="left" w:pos="2685"/>
      </w:tabs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E0C8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FE0C8D"/>
    <w:rPr>
      <w:rFonts w:ascii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rsid w:val="00E53BAB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945C20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13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3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3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317</TotalTime>
  <Pages>8</Pages>
  <Words>1575</Words>
  <Characters>8982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Боженков</dc:creator>
  <cp:keywords/>
  <dc:description/>
  <cp:lastModifiedBy>Заведующая</cp:lastModifiedBy>
  <cp:revision>11</cp:revision>
  <cp:lastPrinted>2020-01-12T07:43:00Z</cp:lastPrinted>
  <dcterms:created xsi:type="dcterms:W3CDTF">2022-01-19T09:40:00Z</dcterms:created>
  <dcterms:modified xsi:type="dcterms:W3CDTF">2022-01-26T08:31:00Z</dcterms:modified>
</cp:coreProperties>
</file>